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38C" w:rsidRPr="008C1FE6" w:rsidRDefault="0045438C" w:rsidP="008C1FE6">
      <w:pPr>
        <w:jc w:val="center"/>
        <w:rPr>
          <w:b/>
          <w:sz w:val="28"/>
          <w:szCs w:val="28"/>
        </w:rPr>
      </w:pPr>
      <w:r w:rsidRPr="008C1FE6">
        <w:rPr>
          <w:b/>
          <w:sz w:val="28"/>
          <w:szCs w:val="28"/>
        </w:rPr>
        <w:t>Юсупов Фуркат Абдулахатович</w:t>
      </w:r>
    </w:p>
    <w:p w:rsidR="0045438C" w:rsidRPr="0020445A" w:rsidRDefault="0045438C" w:rsidP="008C1FE6">
      <w:pPr>
        <w:jc w:val="center"/>
        <w:rPr>
          <w:b/>
          <w:bCs/>
          <w:sz w:val="28"/>
          <w:szCs w:val="28"/>
        </w:rPr>
      </w:pPr>
    </w:p>
    <w:tbl>
      <w:tblPr>
        <w:tblW w:w="1020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74"/>
        <w:gridCol w:w="127"/>
        <w:gridCol w:w="284"/>
        <w:gridCol w:w="283"/>
        <w:gridCol w:w="400"/>
        <w:gridCol w:w="26"/>
        <w:gridCol w:w="1419"/>
        <w:gridCol w:w="565"/>
        <w:gridCol w:w="142"/>
        <w:gridCol w:w="2551"/>
        <w:gridCol w:w="533"/>
        <w:gridCol w:w="2302"/>
      </w:tblGrid>
      <w:tr w:rsidR="0045438C" w:rsidTr="008C1FE6">
        <w:trPr>
          <w:trHeight w:val="2583"/>
        </w:trPr>
        <w:tc>
          <w:tcPr>
            <w:tcW w:w="2694" w:type="dxa"/>
            <w:gridSpan w:val="6"/>
            <w:shd w:val="clear" w:color="auto" w:fill="DEEAF6"/>
          </w:tcPr>
          <w:p w:rsidR="0045438C" w:rsidRPr="006610E3" w:rsidRDefault="0045438C" w:rsidP="008C1FE6">
            <w:pPr>
              <w:ind w:left="-108"/>
              <w:jc w:val="center"/>
              <w:rPr>
                <w:b/>
                <w:bCs/>
                <w:i/>
                <w:iCs/>
                <w:color w:val="FF0000"/>
              </w:rPr>
            </w:pPr>
            <w:r>
              <w:t xml:space="preserve">                           </w:t>
            </w:r>
          </w:p>
          <w:p w:rsidR="0045438C" w:rsidRPr="00383A49" w:rsidRDefault="0045438C" w:rsidP="008C1FE6">
            <w:pPr>
              <w:ind w:left="-108"/>
              <w:jc w:val="center"/>
              <w:rPr>
                <w:b/>
                <w:bCs/>
                <w:i/>
                <w:iCs/>
                <w:color w:val="FF0000"/>
              </w:rPr>
            </w:pPr>
            <w:r w:rsidRPr="004D4D42">
              <w:rPr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123" style="width:123.75pt;height:155.25pt;visibility:visible">
                  <v:imagedata r:id="rId5" o:title=""/>
                </v:shape>
              </w:pict>
            </w:r>
          </w:p>
        </w:tc>
        <w:tc>
          <w:tcPr>
            <w:tcW w:w="7512" w:type="dxa"/>
            <w:gridSpan w:val="6"/>
            <w:noWrap/>
          </w:tcPr>
          <w:p w:rsidR="0045438C" w:rsidRPr="004B3A83" w:rsidRDefault="0045438C" w:rsidP="008C1FE6">
            <w:pPr>
              <w:numPr>
                <w:ilvl w:val="0"/>
                <w:numId w:val="1"/>
              </w:numPr>
              <w:jc w:val="both"/>
            </w:pPr>
            <w:r w:rsidRPr="00E42416">
              <w:t>Юсупов Фуркат Абдулахатович</w:t>
            </w:r>
            <w:r>
              <w:t>, 1966</w:t>
            </w:r>
            <w:r w:rsidRPr="004B3A83">
              <w:t xml:space="preserve"> года рождения, </w:t>
            </w:r>
            <w:r>
              <w:t>уйгур</w:t>
            </w:r>
            <w:r w:rsidRPr="004B3A83">
              <w:t xml:space="preserve">. </w:t>
            </w:r>
          </w:p>
          <w:p w:rsidR="0045438C" w:rsidRDefault="0045438C" w:rsidP="008C1FE6">
            <w:pPr>
              <w:numPr>
                <w:ilvl w:val="0"/>
                <w:numId w:val="1"/>
              </w:numPr>
              <w:tabs>
                <w:tab w:val="clear" w:pos="720"/>
                <w:tab w:val="num" w:pos="540"/>
              </w:tabs>
              <w:ind w:left="540" w:hanging="540"/>
              <w:jc w:val="both"/>
            </w:pPr>
            <w:r w:rsidRPr="004B3A83">
              <w:t>В 19</w:t>
            </w:r>
            <w:r>
              <w:t>89</w:t>
            </w:r>
            <w:r w:rsidRPr="004B3A83">
              <w:t xml:space="preserve"> году окончил </w:t>
            </w:r>
            <w:r>
              <w:t xml:space="preserve"> КГМИ, лечебный факультет.</w:t>
            </w:r>
          </w:p>
          <w:p w:rsidR="0045438C" w:rsidRDefault="0045438C" w:rsidP="008C1FE6">
            <w:pPr>
              <w:numPr>
                <w:ilvl w:val="0"/>
                <w:numId w:val="1"/>
              </w:numPr>
              <w:tabs>
                <w:tab w:val="clear" w:pos="720"/>
                <w:tab w:val="num" w:pos="540"/>
              </w:tabs>
              <w:ind w:left="540" w:hanging="540"/>
              <w:jc w:val="both"/>
            </w:pPr>
            <w:r>
              <w:t>Доктор  медицинских наук с 2005 года. Диссертацию на тему «</w:t>
            </w:r>
            <w:r w:rsidRPr="00E42416">
              <w:t>В-клеточная активация при СКВ и РА с поражением нервной системы</w:t>
            </w:r>
            <w:r>
              <w:t>» защитил 24 октября 2005 года в диссертационном совете г. Алма-Ата, Казахстан.</w:t>
            </w:r>
          </w:p>
          <w:p w:rsidR="0045438C" w:rsidRDefault="0045438C" w:rsidP="008C1FE6">
            <w:pPr>
              <w:numPr>
                <w:ilvl w:val="0"/>
                <w:numId w:val="1"/>
              </w:numPr>
              <w:tabs>
                <w:tab w:val="clear" w:pos="720"/>
                <w:tab w:val="num" w:pos="540"/>
              </w:tabs>
              <w:ind w:left="540" w:hanging="540"/>
              <w:jc w:val="both"/>
            </w:pPr>
            <w:r w:rsidRPr="004B3A83">
              <w:t xml:space="preserve">Стаж педагогической работы в ВУЗах – </w:t>
            </w:r>
            <w:r>
              <w:t>27 лет</w:t>
            </w:r>
            <w:r w:rsidRPr="004B3A83">
              <w:t>, в том числе в Ошском государственном универ</w:t>
            </w:r>
            <w:r>
              <w:t xml:space="preserve">ситете – 21 </w:t>
            </w:r>
            <w:r w:rsidRPr="004B3A83">
              <w:t xml:space="preserve"> лет. </w:t>
            </w:r>
          </w:p>
          <w:p w:rsidR="0045438C" w:rsidRPr="00C11489" w:rsidRDefault="0045438C" w:rsidP="008C1FE6">
            <w:pPr>
              <w:numPr>
                <w:ilvl w:val="0"/>
                <w:numId w:val="1"/>
              </w:numPr>
              <w:tabs>
                <w:tab w:val="clear" w:pos="720"/>
                <w:tab w:val="num" w:pos="540"/>
              </w:tabs>
              <w:ind w:left="540" w:hanging="540"/>
              <w:jc w:val="both"/>
            </w:pPr>
            <w:r>
              <w:t>Сфера профессиональной деятельности: неврология.</w:t>
            </w:r>
          </w:p>
        </w:tc>
      </w:tr>
      <w:tr w:rsidR="0045438C" w:rsidTr="008C1FE6">
        <w:trPr>
          <w:trHeight w:val="256"/>
        </w:trPr>
        <w:tc>
          <w:tcPr>
            <w:tcW w:w="10206" w:type="dxa"/>
            <w:gridSpan w:val="12"/>
            <w:shd w:val="clear" w:color="auto" w:fill="DEEAF6"/>
            <w:noWrap/>
            <w:vAlign w:val="bottom"/>
          </w:tcPr>
          <w:p w:rsidR="0045438C" w:rsidRDefault="0045438C" w:rsidP="008C1FE6">
            <w:pPr>
              <w:rPr>
                <w:rFonts w:ascii="Arial CYR" w:hAnsi="Arial CYR" w:cs="Arial CYR"/>
                <w:sz w:val="20"/>
                <w:szCs w:val="20"/>
              </w:rPr>
            </w:pPr>
          </w:p>
          <w:p w:rsidR="0045438C" w:rsidRPr="002E2C0C" w:rsidRDefault="0045438C" w:rsidP="008C1FE6">
            <w:pPr>
              <w:jc w:val="center"/>
              <w:rPr>
                <w:b/>
                <w:caps/>
                <w:color w:val="002060"/>
              </w:rPr>
            </w:pPr>
            <w:r w:rsidRPr="002E2C0C">
              <w:rPr>
                <w:b/>
                <w:caps/>
                <w:color w:val="002060"/>
              </w:rPr>
              <w:t>Персональная информация</w:t>
            </w:r>
          </w:p>
        </w:tc>
      </w:tr>
      <w:tr w:rsidR="0045438C" w:rsidTr="008C1FE6">
        <w:trPr>
          <w:trHeight w:val="316"/>
        </w:trPr>
        <w:tc>
          <w:tcPr>
            <w:tcW w:w="2668" w:type="dxa"/>
            <w:gridSpan w:val="5"/>
            <w:vAlign w:val="bottom"/>
          </w:tcPr>
          <w:p w:rsidR="0045438C" w:rsidRPr="00FB67A0" w:rsidRDefault="0045438C" w:rsidP="008C1FE6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 xml:space="preserve">Фамилия 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Default="0045438C" w:rsidP="008C1FE6">
            <w:r>
              <w:t xml:space="preserve">Юсупов </w:t>
            </w:r>
          </w:p>
        </w:tc>
      </w:tr>
      <w:tr w:rsidR="0045438C" w:rsidTr="008C1FE6">
        <w:trPr>
          <w:trHeight w:val="316"/>
        </w:trPr>
        <w:tc>
          <w:tcPr>
            <w:tcW w:w="2668" w:type="dxa"/>
            <w:gridSpan w:val="5"/>
            <w:vAlign w:val="bottom"/>
          </w:tcPr>
          <w:p w:rsidR="0045438C" w:rsidRPr="00FB67A0" w:rsidRDefault="0045438C" w:rsidP="008C1FE6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 xml:space="preserve">Имя 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Default="0045438C" w:rsidP="008C1FE6">
            <w:r>
              <w:t xml:space="preserve">Фуркат </w:t>
            </w:r>
          </w:p>
        </w:tc>
      </w:tr>
      <w:tr w:rsidR="0045438C" w:rsidTr="008C1FE6">
        <w:trPr>
          <w:trHeight w:val="316"/>
        </w:trPr>
        <w:tc>
          <w:tcPr>
            <w:tcW w:w="2668" w:type="dxa"/>
            <w:gridSpan w:val="5"/>
            <w:vAlign w:val="bottom"/>
          </w:tcPr>
          <w:p w:rsidR="0045438C" w:rsidRPr="00FB67A0" w:rsidRDefault="0045438C" w:rsidP="008C1FE6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>Отчество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Default="0045438C" w:rsidP="008C1FE6">
            <w:r>
              <w:t>Абдулахатович</w:t>
            </w:r>
          </w:p>
        </w:tc>
      </w:tr>
      <w:tr w:rsidR="0045438C" w:rsidTr="008C1FE6">
        <w:trPr>
          <w:trHeight w:val="316"/>
        </w:trPr>
        <w:tc>
          <w:tcPr>
            <w:tcW w:w="2668" w:type="dxa"/>
            <w:gridSpan w:val="5"/>
            <w:vAlign w:val="bottom"/>
          </w:tcPr>
          <w:p w:rsidR="0045438C" w:rsidRPr="00FB67A0" w:rsidRDefault="0045438C" w:rsidP="008C1FE6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>Дата рождения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Default="0045438C" w:rsidP="008C1FE6">
            <w:r>
              <w:t xml:space="preserve">16.05. 1966 </w:t>
            </w:r>
          </w:p>
        </w:tc>
      </w:tr>
      <w:tr w:rsidR="0045438C" w:rsidTr="008C1FE6">
        <w:trPr>
          <w:trHeight w:val="242"/>
        </w:trPr>
        <w:tc>
          <w:tcPr>
            <w:tcW w:w="2268" w:type="dxa"/>
            <w:gridSpan w:val="4"/>
            <w:vMerge w:val="restart"/>
            <w:shd w:val="clear" w:color="auto" w:fill="DEEAF6"/>
            <w:vAlign w:val="center"/>
          </w:tcPr>
          <w:p w:rsidR="0045438C" w:rsidRPr="002E2C0C" w:rsidRDefault="0045438C" w:rsidP="008C1FE6">
            <w:pPr>
              <w:rPr>
                <w:b/>
                <w:caps/>
                <w:color w:val="002060"/>
              </w:rPr>
            </w:pPr>
            <w:r w:rsidRPr="002E2C0C">
              <w:rPr>
                <w:b/>
                <w:caps/>
                <w:color w:val="002060"/>
                <w:shd w:val="clear" w:color="auto" w:fill="A6A6A6"/>
              </w:rPr>
              <w:t>Контактная информация</w:t>
            </w:r>
            <w:r w:rsidRPr="002E2C0C">
              <w:rPr>
                <w:b/>
                <w:caps/>
                <w:color w:val="002060"/>
              </w:rPr>
              <w:t>:</w:t>
            </w:r>
          </w:p>
        </w:tc>
        <w:tc>
          <w:tcPr>
            <w:tcW w:w="2552" w:type="dxa"/>
            <w:gridSpan w:val="5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Рабочий телефон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Default="0045438C" w:rsidP="008C1FE6"/>
        </w:tc>
      </w:tr>
      <w:tr w:rsidR="0045438C" w:rsidTr="008C1FE6">
        <w:trPr>
          <w:trHeight w:val="331"/>
        </w:trPr>
        <w:tc>
          <w:tcPr>
            <w:tcW w:w="2268" w:type="dxa"/>
            <w:gridSpan w:val="4"/>
            <w:vMerge/>
            <w:shd w:val="clear" w:color="auto" w:fill="DEEAF6"/>
            <w:vAlign w:val="center"/>
          </w:tcPr>
          <w:p w:rsidR="0045438C" w:rsidRDefault="0045438C" w:rsidP="008C1FE6"/>
        </w:tc>
        <w:tc>
          <w:tcPr>
            <w:tcW w:w="2552" w:type="dxa"/>
            <w:gridSpan w:val="5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Домашний телефон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Default="0045438C" w:rsidP="008C1FE6"/>
        </w:tc>
      </w:tr>
      <w:tr w:rsidR="0045438C" w:rsidTr="008C1FE6">
        <w:trPr>
          <w:trHeight w:val="228"/>
        </w:trPr>
        <w:tc>
          <w:tcPr>
            <w:tcW w:w="2268" w:type="dxa"/>
            <w:gridSpan w:val="4"/>
            <w:vMerge/>
            <w:shd w:val="clear" w:color="auto" w:fill="DEEAF6"/>
            <w:vAlign w:val="center"/>
          </w:tcPr>
          <w:p w:rsidR="0045438C" w:rsidRDefault="0045438C" w:rsidP="008C1FE6"/>
        </w:tc>
        <w:tc>
          <w:tcPr>
            <w:tcW w:w="2552" w:type="dxa"/>
            <w:gridSpan w:val="5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Мобильный телефон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Default="0045438C" w:rsidP="008C1FE6">
            <w:r>
              <w:t>+996555747575</w:t>
            </w:r>
          </w:p>
        </w:tc>
      </w:tr>
      <w:tr w:rsidR="0045438C" w:rsidTr="008C1FE6">
        <w:trPr>
          <w:trHeight w:val="316"/>
        </w:trPr>
        <w:tc>
          <w:tcPr>
            <w:tcW w:w="2268" w:type="dxa"/>
            <w:gridSpan w:val="4"/>
            <w:vMerge/>
            <w:shd w:val="clear" w:color="auto" w:fill="DEEAF6"/>
            <w:vAlign w:val="center"/>
          </w:tcPr>
          <w:p w:rsidR="0045438C" w:rsidRDefault="0045438C" w:rsidP="008C1FE6"/>
        </w:tc>
        <w:tc>
          <w:tcPr>
            <w:tcW w:w="2552" w:type="dxa"/>
            <w:gridSpan w:val="5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Факс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Default="0045438C" w:rsidP="008C1FE6"/>
        </w:tc>
      </w:tr>
      <w:tr w:rsidR="0045438C" w:rsidTr="008C1FE6">
        <w:trPr>
          <w:trHeight w:val="70"/>
        </w:trPr>
        <w:tc>
          <w:tcPr>
            <w:tcW w:w="2268" w:type="dxa"/>
            <w:gridSpan w:val="4"/>
            <w:vMerge/>
            <w:shd w:val="clear" w:color="auto" w:fill="DEEAF6"/>
            <w:vAlign w:val="center"/>
          </w:tcPr>
          <w:p w:rsidR="0045438C" w:rsidRDefault="0045438C" w:rsidP="008C1FE6"/>
        </w:tc>
        <w:tc>
          <w:tcPr>
            <w:tcW w:w="2552" w:type="dxa"/>
            <w:gridSpan w:val="5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 xml:space="preserve">E-mail  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Pr="00AB75A3" w:rsidRDefault="0045438C" w:rsidP="008C1FE6">
            <w:pPr>
              <w:rPr>
                <w:lang w:val="en-US"/>
              </w:rPr>
            </w:pPr>
            <w:hyperlink r:id="rId6" w:history="1">
              <w:r w:rsidRPr="00510E9F">
                <w:rPr>
                  <w:rStyle w:val="Hyperlink"/>
                  <w:sz w:val="20"/>
                  <w:szCs w:val="20"/>
                  <w:lang w:val="en-US"/>
                </w:rPr>
                <w:t>furcat</w:t>
              </w:r>
              <w:r w:rsidRPr="0018197D">
                <w:rPr>
                  <w:rStyle w:val="Hyperlink"/>
                  <w:sz w:val="20"/>
                  <w:szCs w:val="20"/>
                </w:rPr>
                <w:t>_</w:t>
              </w:r>
              <w:r w:rsidRPr="00510E9F">
                <w:rPr>
                  <w:rStyle w:val="Hyperlink"/>
                  <w:sz w:val="20"/>
                  <w:szCs w:val="20"/>
                  <w:lang w:val="en-US"/>
                </w:rPr>
                <w:t>y</w:t>
              </w:r>
              <w:r w:rsidRPr="0018197D">
                <w:rPr>
                  <w:rStyle w:val="Hyperlink"/>
                  <w:sz w:val="20"/>
                  <w:szCs w:val="20"/>
                </w:rPr>
                <w:t>@</w:t>
              </w:r>
              <w:r w:rsidRPr="00510E9F">
                <w:rPr>
                  <w:rStyle w:val="Hyperlink"/>
                  <w:sz w:val="20"/>
                  <w:szCs w:val="20"/>
                  <w:lang w:val="en-US"/>
                </w:rPr>
                <w:t>mail</w:t>
              </w:r>
              <w:r w:rsidRPr="0018197D">
                <w:rPr>
                  <w:rStyle w:val="Hyperlink"/>
                  <w:sz w:val="20"/>
                  <w:szCs w:val="20"/>
                </w:rPr>
                <w:t>.</w:t>
              </w:r>
              <w:r w:rsidRPr="00510E9F">
                <w:rPr>
                  <w:rStyle w:val="Hyperlink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tr w:rsidR="0045438C" w:rsidTr="008C1FE6">
        <w:trPr>
          <w:trHeight w:val="316"/>
        </w:trPr>
        <w:tc>
          <w:tcPr>
            <w:tcW w:w="10206" w:type="dxa"/>
            <w:gridSpan w:val="12"/>
            <w:shd w:val="clear" w:color="auto" w:fill="DEEAF6"/>
            <w:noWrap/>
            <w:vAlign w:val="bottom"/>
          </w:tcPr>
          <w:p w:rsidR="0045438C" w:rsidRPr="002E2C0C" w:rsidRDefault="0045438C" w:rsidP="008C1FE6">
            <w:pPr>
              <w:jc w:val="center"/>
              <w:rPr>
                <w:b/>
                <w:color w:val="002060"/>
              </w:rPr>
            </w:pPr>
            <w:r w:rsidRPr="002E2C0C">
              <w:rPr>
                <w:b/>
                <w:color w:val="002060"/>
              </w:rPr>
              <w:t>ОБРАЗОВАНИЕ:</w:t>
            </w:r>
          </w:p>
        </w:tc>
      </w:tr>
      <w:tr w:rsidR="0045438C" w:rsidRPr="00383A49" w:rsidTr="008C1FE6">
        <w:trPr>
          <w:trHeight w:val="633"/>
        </w:trPr>
        <w:tc>
          <w:tcPr>
            <w:tcW w:w="1701" w:type="dxa"/>
            <w:gridSpan w:val="2"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Дата начала / окончания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Вуз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Факультет</w:t>
            </w:r>
          </w:p>
        </w:tc>
        <w:tc>
          <w:tcPr>
            <w:tcW w:w="2302" w:type="dxa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Специальность</w:t>
            </w:r>
          </w:p>
        </w:tc>
      </w:tr>
      <w:tr w:rsidR="0045438C" w:rsidTr="008C1FE6">
        <w:trPr>
          <w:trHeight w:val="316"/>
        </w:trPr>
        <w:tc>
          <w:tcPr>
            <w:tcW w:w="1701" w:type="dxa"/>
            <w:gridSpan w:val="2"/>
            <w:vAlign w:val="bottom"/>
          </w:tcPr>
          <w:p w:rsidR="0045438C" w:rsidRPr="00AB75A3" w:rsidRDefault="0045438C" w:rsidP="008C1FE6">
            <w:r>
              <w:t>1983-1989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Pr="00AB75A3" w:rsidRDefault="0045438C" w:rsidP="008C1FE6">
            <w:r>
              <w:t>КГМИ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Default="0045438C" w:rsidP="008C1FE6">
            <w:r>
              <w:t>лечебный факультет</w:t>
            </w:r>
          </w:p>
        </w:tc>
        <w:tc>
          <w:tcPr>
            <w:tcW w:w="2302" w:type="dxa"/>
            <w:noWrap/>
            <w:vAlign w:val="bottom"/>
          </w:tcPr>
          <w:p w:rsidR="0045438C" w:rsidRDefault="0045438C" w:rsidP="008C1FE6"/>
        </w:tc>
      </w:tr>
      <w:tr w:rsidR="0045438C" w:rsidTr="008C1FE6">
        <w:trPr>
          <w:trHeight w:val="316"/>
        </w:trPr>
        <w:tc>
          <w:tcPr>
            <w:tcW w:w="1701" w:type="dxa"/>
            <w:gridSpan w:val="2"/>
            <w:vAlign w:val="bottom"/>
          </w:tcPr>
          <w:p w:rsidR="0045438C" w:rsidRDefault="0045438C" w:rsidP="008C1FE6">
            <w:r>
              <w:t>1989-1991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Default="0045438C" w:rsidP="008C1FE6">
            <w:r>
              <w:t>КГМИ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Default="0045438C" w:rsidP="008C1FE6">
            <w:r>
              <w:t>Ординатура</w:t>
            </w:r>
          </w:p>
        </w:tc>
        <w:tc>
          <w:tcPr>
            <w:tcW w:w="2302" w:type="dxa"/>
            <w:noWrap/>
            <w:vAlign w:val="bottom"/>
          </w:tcPr>
          <w:p w:rsidR="0045438C" w:rsidRDefault="0045438C" w:rsidP="008C1FE6">
            <w:r>
              <w:t>Врач-невролог</w:t>
            </w:r>
          </w:p>
        </w:tc>
      </w:tr>
      <w:tr w:rsidR="0045438C" w:rsidTr="008C1FE6">
        <w:trPr>
          <w:trHeight w:val="316"/>
        </w:trPr>
        <w:tc>
          <w:tcPr>
            <w:tcW w:w="1701" w:type="dxa"/>
            <w:gridSpan w:val="2"/>
            <w:vAlign w:val="bottom"/>
          </w:tcPr>
          <w:p w:rsidR="0045438C" w:rsidRDefault="0045438C" w:rsidP="008C1FE6"/>
        </w:tc>
        <w:tc>
          <w:tcPr>
            <w:tcW w:w="2412" w:type="dxa"/>
            <w:gridSpan w:val="5"/>
            <w:noWrap/>
            <w:vAlign w:val="bottom"/>
          </w:tcPr>
          <w:p w:rsidR="0045438C" w:rsidRDefault="0045438C" w:rsidP="008C1FE6"/>
        </w:tc>
        <w:tc>
          <w:tcPr>
            <w:tcW w:w="3791" w:type="dxa"/>
            <w:gridSpan w:val="4"/>
            <w:noWrap/>
            <w:vAlign w:val="bottom"/>
          </w:tcPr>
          <w:p w:rsidR="0045438C" w:rsidRDefault="0045438C" w:rsidP="008C1FE6"/>
        </w:tc>
        <w:tc>
          <w:tcPr>
            <w:tcW w:w="2302" w:type="dxa"/>
            <w:noWrap/>
            <w:vAlign w:val="bottom"/>
          </w:tcPr>
          <w:p w:rsidR="0045438C" w:rsidRDefault="0045438C" w:rsidP="008C1FE6"/>
        </w:tc>
      </w:tr>
      <w:tr w:rsidR="0045438C" w:rsidTr="008C1FE6">
        <w:trPr>
          <w:trHeight w:val="316"/>
        </w:trPr>
        <w:tc>
          <w:tcPr>
            <w:tcW w:w="10206" w:type="dxa"/>
            <w:gridSpan w:val="12"/>
            <w:shd w:val="clear" w:color="auto" w:fill="DEEAF6"/>
            <w:noWrap/>
            <w:vAlign w:val="bottom"/>
          </w:tcPr>
          <w:p w:rsidR="0045438C" w:rsidRPr="00383A49" w:rsidRDefault="0045438C" w:rsidP="008C1FE6">
            <w:pPr>
              <w:jc w:val="center"/>
              <w:rPr>
                <w:b/>
              </w:rPr>
            </w:pPr>
            <w:r w:rsidRPr="00383A49">
              <w:rPr>
                <w:b/>
              </w:rPr>
              <w:t>ПУБЛИКАЦИИ</w:t>
            </w:r>
            <w:r>
              <w:rPr>
                <w:b/>
              </w:rPr>
              <w:t xml:space="preserve"> (последние 7 публикаций)</w:t>
            </w:r>
          </w:p>
        </w:tc>
      </w:tr>
      <w:tr w:rsidR="0045438C" w:rsidTr="008C1FE6">
        <w:trPr>
          <w:trHeight w:val="640"/>
        </w:trPr>
        <w:tc>
          <w:tcPr>
            <w:tcW w:w="10206" w:type="dxa"/>
            <w:gridSpan w:val="12"/>
            <w:noWrap/>
            <w:vAlign w:val="bottom"/>
          </w:tcPr>
          <w:p w:rsidR="0045438C" w:rsidRDefault="0045438C" w:rsidP="008C1FE6">
            <w:pPr>
              <w:ind w:firstLine="708"/>
              <w:jc w:val="both"/>
            </w:pPr>
            <w:r>
              <w:t>Имеет свыше 150 публикаций.</w:t>
            </w:r>
          </w:p>
          <w:p w:rsidR="0045438C" w:rsidRDefault="0045438C" w:rsidP="008C1FE6">
            <w:pPr>
              <w:ind w:firstLine="708"/>
              <w:jc w:val="both"/>
            </w:pPr>
            <w:r w:rsidRPr="00F84426">
              <w:rPr>
                <w:b/>
              </w:rPr>
              <w:t>Основные работы</w:t>
            </w:r>
            <w:r w:rsidRPr="004B3A83">
              <w:t xml:space="preserve">:  </w:t>
            </w:r>
            <w:r>
              <w:t xml:space="preserve"> </w:t>
            </w:r>
          </w:p>
          <w:p w:rsidR="0045438C" w:rsidRDefault="0045438C" w:rsidP="008C1FE6">
            <w:pPr>
              <w:numPr>
                <w:ilvl w:val="0"/>
                <w:numId w:val="2"/>
              </w:numPr>
              <w:jc w:val="both"/>
            </w:pPr>
            <w:r w:rsidRPr="00FE5BDC">
              <w:t>Организация и опыт работы ангионеврологического «стационара на дому» для лечения больных мозговым инсультом</w:t>
            </w:r>
            <w:r>
              <w:t>.</w:t>
            </w:r>
            <w:r w:rsidRPr="00FE5BDC">
              <w:t xml:space="preserve"> Центрально-Азиатский медицинский журнал. – 1995. - №3-4. – С. 72-73</w:t>
            </w:r>
          </w:p>
          <w:p w:rsidR="0045438C" w:rsidRDefault="0045438C" w:rsidP="008C1FE6">
            <w:pPr>
              <w:numPr>
                <w:ilvl w:val="0"/>
                <w:numId w:val="2"/>
              </w:numPr>
              <w:jc w:val="both"/>
            </w:pPr>
            <w:r w:rsidRPr="00FE5BDC">
              <w:t>Клинико-эпидемиологическая характеристика мозговых инсультов в популяции сельского населения Кыргызстана</w:t>
            </w:r>
            <w:r>
              <w:t>.</w:t>
            </w:r>
            <w:r w:rsidRPr="00FE5BDC">
              <w:t xml:space="preserve"> Бишкек. – 1997. – 5 с. – деп. в РНТБ 04.04.97. - №1026</w:t>
            </w:r>
          </w:p>
          <w:p w:rsidR="0045438C" w:rsidRDefault="0045438C" w:rsidP="008C1FE6">
            <w:pPr>
              <w:numPr>
                <w:ilvl w:val="0"/>
                <w:numId w:val="2"/>
              </w:numPr>
              <w:jc w:val="both"/>
            </w:pPr>
            <w:r w:rsidRPr="00FE5BDC">
              <w:t>Взаимосвязь показателей В-клеточной активации и клинических проявлений неврологических осложнений при ревматоидном артрите</w:t>
            </w:r>
            <w:r>
              <w:t>.</w:t>
            </w:r>
            <w:r w:rsidRPr="00FE5BDC">
              <w:t xml:space="preserve"> Наука и новые технологии. – 2001. - №3. – С. 21-22</w:t>
            </w:r>
          </w:p>
          <w:p w:rsidR="0045438C" w:rsidRDefault="0045438C" w:rsidP="008C1FE6">
            <w:pPr>
              <w:numPr>
                <w:ilvl w:val="0"/>
                <w:numId w:val="2"/>
              </w:numPr>
              <w:jc w:val="both"/>
            </w:pPr>
            <w:r w:rsidRPr="00FE5BDC">
              <w:t>Взаимосвязь показателей В-клеточной активации и клинических проявлений неврологических осложнений при ревматоидном артрите</w:t>
            </w:r>
            <w:r>
              <w:t xml:space="preserve"> </w:t>
            </w:r>
            <w:r w:rsidRPr="00FE5BDC">
              <w:t>Наука и новые технологии №3 2001г. Бишкек</w:t>
            </w:r>
          </w:p>
          <w:p w:rsidR="0045438C" w:rsidRPr="00E42416" w:rsidRDefault="0045438C" w:rsidP="008C1FE6">
            <w:pPr>
              <w:numPr>
                <w:ilvl w:val="0"/>
                <w:numId w:val="2"/>
              </w:numPr>
              <w:jc w:val="both"/>
            </w:pPr>
            <w:r w:rsidRPr="007B204E">
              <w:rPr>
                <w:lang w:val="ky-KG"/>
              </w:rPr>
              <w:t xml:space="preserve"> Хроническая болезнь почек и сердечно-сосудистые осложнения в фокусе на центральное артериальное давление</w:t>
            </w:r>
            <w:r>
              <w:rPr>
                <w:lang w:val="ky-KG"/>
              </w:rPr>
              <w:t xml:space="preserve"> </w:t>
            </w:r>
            <w:r w:rsidRPr="007B204E">
              <w:rPr>
                <w:color w:val="000000"/>
              </w:rPr>
              <w:t>Журнал «Кардиология» 2017</w:t>
            </w:r>
          </w:p>
          <w:p w:rsidR="0045438C" w:rsidRPr="00E42416" w:rsidRDefault="0045438C" w:rsidP="008C1FE6">
            <w:pPr>
              <w:numPr>
                <w:ilvl w:val="0"/>
                <w:numId w:val="2"/>
              </w:numPr>
              <w:jc w:val="both"/>
            </w:pPr>
            <w:r w:rsidRPr="007B204E">
              <w:rPr>
                <w:lang w:val="ky-KG"/>
              </w:rPr>
              <w:t xml:space="preserve">Блокаторы рецепторов ангиотензин </w:t>
            </w:r>
            <w:r w:rsidRPr="007B204E">
              <w:rPr>
                <w:lang w:val="en-US"/>
              </w:rPr>
              <w:t>II</w:t>
            </w:r>
            <w:r w:rsidRPr="007B204E">
              <w:t xml:space="preserve"> и эндотелиальная и дисфукция в фокусе нефроцеребральных взаимоотношений</w:t>
            </w:r>
            <w:r>
              <w:t xml:space="preserve"> </w:t>
            </w:r>
            <w:r w:rsidRPr="007B204E">
              <w:rPr>
                <w:color w:val="000000"/>
              </w:rPr>
              <w:t>Журнал «Фарматека» №5 2017г.</w:t>
            </w:r>
          </w:p>
          <w:p w:rsidR="0045438C" w:rsidRPr="00383A49" w:rsidRDefault="0045438C" w:rsidP="008C1FE6">
            <w:pPr>
              <w:numPr>
                <w:ilvl w:val="0"/>
                <w:numId w:val="2"/>
              </w:numPr>
              <w:jc w:val="both"/>
            </w:pPr>
            <w:r w:rsidRPr="007B204E">
              <w:rPr>
                <w:lang w:val="ky-KG"/>
              </w:rPr>
              <w:t>Клиническая ревматология (учебное пособие)</w:t>
            </w:r>
            <w:r>
              <w:rPr>
                <w:lang w:val="ky-KG"/>
              </w:rPr>
              <w:t>. г.Бишкек., 188 с. 2017г.</w:t>
            </w:r>
          </w:p>
        </w:tc>
      </w:tr>
      <w:tr w:rsidR="0045438C" w:rsidTr="008C1FE6">
        <w:trPr>
          <w:trHeight w:val="316"/>
        </w:trPr>
        <w:tc>
          <w:tcPr>
            <w:tcW w:w="1701" w:type="dxa"/>
            <w:gridSpan w:val="2"/>
            <w:vAlign w:val="bottom"/>
          </w:tcPr>
          <w:p w:rsidR="0045438C" w:rsidRDefault="0045438C" w:rsidP="008C1FE6">
            <w:r>
              <w:t> 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Default="0045438C" w:rsidP="008C1FE6">
            <w:r>
              <w:t> 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Default="0045438C" w:rsidP="008C1FE6">
            <w:r>
              <w:t> </w:t>
            </w:r>
          </w:p>
        </w:tc>
        <w:tc>
          <w:tcPr>
            <w:tcW w:w="2302" w:type="dxa"/>
            <w:noWrap/>
            <w:vAlign w:val="bottom"/>
          </w:tcPr>
          <w:p w:rsidR="0045438C" w:rsidRDefault="0045438C" w:rsidP="008C1FE6">
            <w:r>
              <w:t> </w:t>
            </w:r>
          </w:p>
        </w:tc>
      </w:tr>
      <w:tr w:rsidR="0045438C" w:rsidTr="008C1FE6">
        <w:trPr>
          <w:trHeight w:val="783"/>
        </w:trPr>
        <w:tc>
          <w:tcPr>
            <w:tcW w:w="10206" w:type="dxa"/>
            <w:gridSpan w:val="12"/>
            <w:shd w:val="clear" w:color="auto" w:fill="DEEAF6"/>
            <w:vAlign w:val="bottom"/>
          </w:tcPr>
          <w:p w:rsidR="0045438C" w:rsidRPr="003673A2" w:rsidRDefault="0045438C" w:rsidP="008C1FE6">
            <w:pPr>
              <w:jc w:val="center"/>
              <w:rPr>
                <w:b/>
                <w:caps/>
                <w:color w:val="002060"/>
              </w:rPr>
            </w:pPr>
            <w:r>
              <w:rPr>
                <w:b/>
                <w:caps/>
                <w:color w:val="002060"/>
              </w:rPr>
              <w:t xml:space="preserve">Ключевые квалификации/ ОПЫТ </w:t>
            </w:r>
            <w:r w:rsidRPr="003673A2">
              <w:rPr>
                <w:b/>
                <w:caps/>
                <w:color w:val="002060"/>
              </w:rPr>
              <w:t>в области аккредитации и гарантии качества (тренинг, семинары, конференции и т.п.).</w:t>
            </w:r>
          </w:p>
        </w:tc>
      </w:tr>
      <w:tr w:rsidR="0045438C" w:rsidTr="008C1FE6">
        <w:trPr>
          <w:trHeight w:val="633"/>
        </w:trPr>
        <w:tc>
          <w:tcPr>
            <w:tcW w:w="1701" w:type="dxa"/>
            <w:gridSpan w:val="2"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</w:p>
        </w:tc>
        <w:tc>
          <w:tcPr>
            <w:tcW w:w="8505" w:type="dxa"/>
            <w:gridSpan w:val="10"/>
            <w:vAlign w:val="bottom"/>
          </w:tcPr>
          <w:p w:rsidR="0045438C" w:rsidRPr="00383A49" w:rsidRDefault="0045438C" w:rsidP="008C1FE6">
            <w:pPr>
              <w:jc w:val="center"/>
              <w:rPr>
                <w:b/>
                <w:bCs/>
              </w:rPr>
            </w:pPr>
            <w:r w:rsidRPr="00383A49">
              <w:rPr>
                <w:b/>
                <w:bCs/>
              </w:rPr>
              <w:t xml:space="preserve">Название </w:t>
            </w:r>
          </w:p>
        </w:tc>
      </w:tr>
      <w:tr w:rsidR="0045438C" w:rsidTr="008C1FE6">
        <w:trPr>
          <w:trHeight w:val="633"/>
        </w:trPr>
        <w:tc>
          <w:tcPr>
            <w:tcW w:w="1701" w:type="dxa"/>
            <w:gridSpan w:val="2"/>
            <w:noWrap/>
          </w:tcPr>
          <w:p w:rsidR="0045438C" w:rsidRPr="008625FC" w:rsidRDefault="0045438C" w:rsidP="008C1FE6"/>
        </w:tc>
        <w:tc>
          <w:tcPr>
            <w:tcW w:w="8505" w:type="dxa"/>
            <w:gridSpan w:val="10"/>
          </w:tcPr>
          <w:p w:rsidR="0045438C" w:rsidRDefault="0045438C" w:rsidP="008C1FE6">
            <w:pPr>
              <w:rPr>
                <w:lang w:val="ky-KG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>
                <w:rPr>
                  <w:lang w:val="ky-KG"/>
                </w:rPr>
                <w:t>2018 г</w:t>
              </w:r>
            </w:smartTag>
            <w:r>
              <w:rPr>
                <w:lang w:val="ky-KG"/>
              </w:rPr>
              <w:t xml:space="preserve"> 27-28 апреля- научнопрактическая конференция “Успехи и нерешенные проблемы практического здравоохранения в Кыргызстаге”, г.Ош Кыргызстан.</w:t>
            </w:r>
          </w:p>
          <w:p w:rsidR="0045438C" w:rsidRDefault="0045438C" w:rsidP="008C1FE6">
            <w:pPr>
              <w:rPr>
                <w:lang w:val="ky-KG"/>
              </w:rPr>
            </w:pPr>
            <w:r>
              <w:rPr>
                <w:lang w:val="ky-KG"/>
              </w:rPr>
              <w:t>2018г 20 апреля 4 международная неврологическая школа “Инновации в клинической неврологии”. Г Судак, Крым</w:t>
            </w:r>
          </w:p>
          <w:p w:rsidR="0045438C" w:rsidRDefault="0045438C" w:rsidP="008C1FE6">
            <w:pPr>
              <w:rPr>
                <w:lang w:val="ky-KG"/>
              </w:rPr>
            </w:pPr>
            <w:smartTag w:uri="urn:schemas-microsoft-com:office:smarttags" w:element="metricconverter">
              <w:smartTagPr>
                <w:attr w:name="ProductID" w:val="2018 г"/>
              </w:smartTagPr>
              <w:r>
                <w:rPr>
                  <w:lang w:val="ky-KG"/>
                </w:rPr>
                <w:t>2018 г</w:t>
              </w:r>
            </w:smartTag>
            <w:r>
              <w:rPr>
                <w:lang w:val="ky-KG"/>
              </w:rPr>
              <w:t>, 21 аперля симпозиум “Актуальные вопросы неврологии”. Г. Судак, Крым</w:t>
            </w:r>
          </w:p>
          <w:p w:rsidR="0045438C" w:rsidRPr="00503979" w:rsidRDefault="0045438C" w:rsidP="008C1FE6">
            <w:pPr>
              <w:rPr>
                <w:color w:val="000000"/>
              </w:rPr>
            </w:pPr>
            <w:smartTag w:uri="urn:schemas-microsoft-com:office:smarttags" w:element="metricconverter">
              <w:smartTagPr>
                <w:attr w:name="ProductID" w:val="2017 г"/>
              </w:smartTagPr>
              <w:r w:rsidRPr="00503979">
                <w:rPr>
                  <w:lang w:val="ky-KG"/>
                </w:rPr>
                <w:t>2017 г</w:t>
              </w:r>
            </w:smartTag>
            <w:r w:rsidRPr="00503979">
              <w:rPr>
                <w:lang w:val="ky-KG"/>
              </w:rPr>
              <w:t xml:space="preserve">.  Май </w:t>
            </w:r>
            <w:r w:rsidRPr="00503979">
              <w:rPr>
                <w:color w:val="000000"/>
              </w:rPr>
              <w:t xml:space="preserve">Международный конгресс неврологов тюркоязычных стран. Казахстан, г.Алматы. </w:t>
            </w:r>
          </w:p>
          <w:p w:rsidR="0045438C" w:rsidRPr="00503979" w:rsidRDefault="0045438C" w:rsidP="008C1FE6">
            <w:pPr>
              <w:rPr>
                <w:color w:val="000000"/>
              </w:rPr>
            </w:pPr>
            <w:r w:rsidRPr="00503979">
              <w:rPr>
                <w:lang w:val="ky-KG"/>
              </w:rPr>
              <w:t xml:space="preserve">2017 апрель  </w:t>
            </w:r>
            <w:r w:rsidRPr="00503979">
              <w:rPr>
                <w:color w:val="000000"/>
              </w:rPr>
              <w:t>Цикл специализации «Боль. Неинвазивные методы лечения в неврологии» РФ, г.Москва</w:t>
            </w:r>
          </w:p>
          <w:p w:rsidR="0045438C" w:rsidRPr="00503979" w:rsidRDefault="0045438C" w:rsidP="008C1FE6">
            <w:pPr>
              <w:rPr>
                <w:lang w:val="ky-KG"/>
              </w:rPr>
            </w:pPr>
            <w:r w:rsidRPr="00503979">
              <w:rPr>
                <w:lang w:val="ky-KG"/>
              </w:rPr>
              <w:t xml:space="preserve">2017 май </w:t>
            </w:r>
            <w:r w:rsidRPr="00503979">
              <w:rPr>
                <w:color w:val="000000"/>
              </w:rPr>
              <w:t>Семинар «</w:t>
            </w:r>
            <w:r w:rsidRPr="00503979">
              <w:rPr>
                <w:caps/>
                <w:color w:val="000000"/>
                <w:lang w:val="en-US"/>
              </w:rPr>
              <w:t>neuronox</w:t>
            </w:r>
            <w:r w:rsidRPr="00503979">
              <w:rPr>
                <w:color w:val="000000"/>
              </w:rPr>
              <w:t xml:space="preserve">-ботулинический токсин типа А. Применение в неврологии» г. Бишкек. </w:t>
            </w:r>
          </w:p>
          <w:p w:rsidR="0045438C" w:rsidRPr="00503979" w:rsidRDefault="0045438C" w:rsidP="008C1FE6">
            <w:pPr>
              <w:rPr>
                <w:color w:val="000000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503979">
                <w:rPr>
                  <w:lang w:val="ky-KG"/>
                </w:rPr>
                <w:t>2016 г</w:t>
              </w:r>
            </w:smartTag>
            <w:r w:rsidRPr="00503979">
              <w:rPr>
                <w:lang w:val="ky-KG"/>
              </w:rPr>
              <w:t xml:space="preserve">   </w:t>
            </w:r>
            <w:r w:rsidRPr="00503979">
              <w:rPr>
                <w:color w:val="000000"/>
              </w:rPr>
              <w:t>Конференция «Современные малоинвазивные технологии в нейрохирургии и кардиологии»,г.Ош</w:t>
            </w:r>
          </w:p>
          <w:p w:rsidR="0045438C" w:rsidRPr="00503979" w:rsidRDefault="0045438C" w:rsidP="008C1FE6">
            <w:pPr>
              <w:rPr>
                <w:color w:val="000000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503979">
                <w:rPr>
                  <w:color w:val="000000"/>
                </w:rPr>
                <w:t>2016 г</w:t>
              </w:r>
            </w:smartTag>
            <w:r w:rsidRPr="00503979">
              <w:rPr>
                <w:color w:val="000000"/>
              </w:rPr>
              <w:t>.  26 октября Конференция  « Тактика введения болевого синдрома в практике невролога» г.Ош</w:t>
            </w:r>
          </w:p>
          <w:p w:rsidR="0045438C" w:rsidRPr="00503979" w:rsidRDefault="0045438C" w:rsidP="008C1FE6">
            <w:pPr>
              <w:rPr>
                <w:color w:val="000000"/>
              </w:rPr>
            </w:pPr>
            <w:r w:rsidRPr="00503979">
              <w:t xml:space="preserve">2016 ноябрь </w:t>
            </w:r>
            <w:r w:rsidRPr="00503979">
              <w:rPr>
                <w:color w:val="000000"/>
              </w:rPr>
              <w:t>Международная конференция «Актуальные вопросы внутренней медицины» Тайланд.</w:t>
            </w:r>
          </w:p>
          <w:p w:rsidR="0045438C" w:rsidRPr="00503979" w:rsidRDefault="0045438C" w:rsidP="008C1FE6">
            <w:pPr>
              <w:rPr>
                <w:color w:val="000000"/>
              </w:rPr>
            </w:pPr>
            <w:r w:rsidRPr="00503979">
              <w:t xml:space="preserve">2016 октябрь </w:t>
            </w:r>
            <w:r w:rsidRPr="00503979">
              <w:rPr>
                <w:color w:val="000000"/>
              </w:rPr>
              <w:t>Международный конгресс «Цереброваскулярные заболевания» г.Будапешт.Венгрия</w:t>
            </w:r>
          </w:p>
          <w:p w:rsidR="0045438C" w:rsidRPr="00503979" w:rsidRDefault="0045438C" w:rsidP="008C1FE6">
            <w:pPr>
              <w:rPr>
                <w:color w:val="000000"/>
              </w:rPr>
            </w:pPr>
            <w:r w:rsidRPr="00503979">
              <w:t xml:space="preserve">2016 сентябрь </w:t>
            </w:r>
            <w:r w:rsidRPr="00503979">
              <w:rPr>
                <w:color w:val="000000"/>
              </w:rPr>
              <w:t>Международный конгресс «Боль»  Грузия.</w:t>
            </w:r>
          </w:p>
          <w:p w:rsidR="0045438C" w:rsidRPr="00FE5BDC" w:rsidRDefault="0045438C" w:rsidP="008C1FE6">
            <w:pPr>
              <w:rPr>
                <w:lang w:eastAsia="en-US"/>
              </w:rPr>
            </w:pPr>
            <w:r w:rsidRPr="00FE5BDC">
              <w:rPr>
                <w:lang w:eastAsia="en-US"/>
              </w:rPr>
              <w:t>2013 -2014гг. декабрь-февраль- цикл по совершенствованию уровня английского языка, ОшГУ, г.Ош.</w:t>
            </w:r>
          </w:p>
          <w:p w:rsidR="0045438C" w:rsidRPr="00FE5BDC" w:rsidRDefault="0045438C" w:rsidP="008C1FE6">
            <w:pPr>
              <w:rPr>
                <w:lang w:eastAsia="en-US"/>
              </w:rPr>
            </w:pPr>
            <w:r w:rsidRPr="00FE5BDC">
              <w:rPr>
                <w:lang w:eastAsia="en-US"/>
              </w:rPr>
              <w:t>2013г.  13 сентября-  Конференция, посвященная юбилею кафедры неврологии с курсом медицинской генетики КГМА г. Бишкек.</w:t>
            </w:r>
          </w:p>
          <w:p w:rsidR="0045438C" w:rsidRPr="00FE5BDC" w:rsidRDefault="0045438C" w:rsidP="008C1FE6">
            <w:pPr>
              <w:rPr>
                <w:lang w:eastAsia="en-US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FE5BDC">
                <w:rPr>
                  <w:lang w:eastAsia="en-US"/>
                </w:rPr>
                <w:t>2013 г</w:t>
              </w:r>
            </w:smartTag>
            <w:r w:rsidRPr="00FE5BDC">
              <w:rPr>
                <w:lang w:eastAsia="en-US"/>
              </w:rPr>
              <w:t>. 18-19 апреля – конференция с международным участием «Эпилепсия и пароксизмальные состояния», г. Ташкент, Узбекистан.</w:t>
            </w:r>
          </w:p>
          <w:p w:rsidR="0045438C" w:rsidRPr="00FE5BDC" w:rsidRDefault="0045438C" w:rsidP="008C1FE6">
            <w:pPr>
              <w:rPr>
                <w:lang w:eastAsia="en-US"/>
              </w:rPr>
            </w:pPr>
            <w:r w:rsidRPr="00FE5BDC">
              <w:rPr>
                <w:lang w:eastAsia="en-US"/>
              </w:rPr>
              <w:t xml:space="preserve">2013г. Цикл повышения квалификации по теме « Сосудистые и вертеброгенные заболевания нервной системы, г.Бишкек, КГМИПП и ПК. </w:t>
            </w:r>
          </w:p>
          <w:p w:rsidR="0045438C" w:rsidRPr="00FE5BDC" w:rsidRDefault="0045438C" w:rsidP="008C1FE6">
            <w:pPr>
              <w:rPr>
                <w:lang w:eastAsia="en-US"/>
              </w:rPr>
            </w:pPr>
            <w:r w:rsidRPr="00FE5BDC">
              <w:rPr>
                <w:lang w:eastAsia="en-US"/>
              </w:rPr>
              <w:t>2012г.- Цикл повышения квалификации по теме «Актуальные вопросы неврологии», г. Ош, ЮФ КГМИПП и ПК.</w:t>
            </w:r>
          </w:p>
          <w:p w:rsidR="0045438C" w:rsidRPr="00FE5BDC" w:rsidRDefault="0045438C" w:rsidP="008C1FE6">
            <w:pPr>
              <w:rPr>
                <w:lang w:eastAsia="en-US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FE5BDC">
                <w:rPr>
                  <w:lang w:eastAsia="en-US"/>
                </w:rPr>
                <w:t>2012 г</w:t>
              </w:r>
            </w:smartTag>
            <w:r w:rsidRPr="00FE5BDC">
              <w:rPr>
                <w:lang w:eastAsia="en-US"/>
              </w:rPr>
              <w:t>.- Цикл «Актуальные вопросы в неврологии», ЮФ КГМИПП и ПК.</w:t>
            </w:r>
          </w:p>
          <w:p w:rsidR="0045438C" w:rsidRPr="00FE5BDC" w:rsidRDefault="0045438C" w:rsidP="008C1FE6">
            <w:pPr>
              <w:rPr>
                <w:lang w:eastAsia="en-US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FE5BDC">
                <w:rPr>
                  <w:lang w:eastAsia="en-US"/>
                </w:rPr>
                <w:t>2012 г</w:t>
              </w:r>
            </w:smartTag>
            <w:r w:rsidRPr="00FE5BDC">
              <w:rPr>
                <w:lang w:eastAsia="en-US"/>
              </w:rPr>
              <w:t>.- Цикл «Болевые синдромы в практике врача- интерниста», КГМИП и ПК.</w:t>
            </w:r>
          </w:p>
          <w:p w:rsidR="0045438C" w:rsidRPr="00FE5BDC" w:rsidRDefault="0045438C" w:rsidP="008C1FE6">
            <w:pPr>
              <w:rPr>
                <w:lang w:eastAsia="en-US"/>
              </w:rPr>
            </w:pPr>
            <w:r w:rsidRPr="00FE5BDC">
              <w:rPr>
                <w:lang w:eastAsia="en-US"/>
              </w:rPr>
              <w:t xml:space="preserve"> 2012 г- Конференция «внедрение клинических руководств и протоколов  в образовательную, научную среду и практическое здравоохранение», г. Ош </w:t>
            </w:r>
          </w:p>
          <w:p w:rsidR="0045438C" w:rsidRPr="00FE5BDC" w:rsidRDefault="0045438C" w:rsidP="008C1FE6">
            <w:pPr>
              <w:rPr>
                <w:lang w:eastAsia="en-US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FE5BDC">
                <w:rPr>
                  <w:lang w:eastAsia="en-US"/>
                </w:rPr>
                <w:t>2012 г</w:t>
              </w:r>
            </w:smartTag>
            <w:r w:rsidRPr="00FE5BDC">
              <w:rPr>
                <w:lang w:eastAsia="en-US"/>
              </w:rPr>
              <w:t>.- Научно-практический семинар «Лечебно-диагностические аспекты острого церебрального повреждения», г. Ош</w:t>
            </w:r>
          </w:p>
          <w:p w:rsidR="0045438C" w:rsidRPr="00FE5BDC" w:rsidRDefault="0045438C" w:rsidP="008C1FE6">
            <w:pPr>
              <w:rPr>
                <w:lang w:eastAsia="en-US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FE5BDC">
                <w:rPr>
                  <w:lang w:eastAsia="en-US"/>
                </w:rPr>
                <w:t>2011 г</w:t>
              </w:r>
            </w:smartTag>
            <w:r w:rsidRPr="00FE5BDC">
              <w:rPr>
                <w:lang w:eastAsia="en-US"/>
              </w:rPr>
              <w:t>.- Учебный цикл «Редкие формы экстрапирамидных заболеваний», Россия, г. Москва</w:t>
            </w:r>
          </w:p>
          <w:p w:rsidR="0045438C" w:rsidRPr="00FE5BDC" w:rsidRDefault="0045438C" w:rsidP="008C1FE6">
            <w:pPr>
              <w:rPr>
                <w:lang w:eastAsia="en-US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FE5BDC">
                <w:rPr>
                  <w:lang w:eastAsia="en-US"/>
                </w:rPr>
                <w:t>2011 г</w:t>
              </w:r>
            </w:smartTag>
            <w:r w:rsidRPr="00FE5BDC">
              <w:rPr>
                <w:lang w:eastAsia="en-US"/>
              </w:rPr>
              <w:t xml:space="preserve">.-  </w:t>
            </w:r>
            <w:r w:rsidRPr="00FE5BDC">
              <w:rPr>
                <w:lang w:val="en-US" w:eastAsia="en-US"/>
              </w:rPr>
              <w:t>II</w:t>
            </w:r>
            <w:r w:rsidRPr="00FE5BDC">
              <w:rPr>
                <w:lang w:eastAsia="en-US"/>
              </w:rPr>
              <w:t xml:space="preserve"> национальный конгресс по болезни Паркинсона и расстройствам движений ( с международным участием), Россия, г. Москва</w:t>
            </w:r>
          </w:p>
          <w:p w:rsidR="0045438C" w:rsidRPr="00FE5BDC" w:rsidRDefault="0045438C" w:rsidP="008C1FE6">
            <w:pPr>
              <w:rPr>
                <w:lang w:eastAsia="en-US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FE5BDC">
                <w:rPr>
                  <w:lang w:eastAsia="en-US"/>
                </w:rPr>
                <w:t>2011 г</w:t>
              </w:r>
            </w:smartTag>
            <w:r w:rsidRPr="00FE5BDC">
              <w:rPr>
                <w:lang w:eastAsia="en-US"/>
              </w:rPr>
              <w:t>.- Всероссийская научно-практическая конференция «Сосудистые заболевания нервной системы», Россия, г. Санкт-Петербург</w:t>
            </w:r>
          </w:p>
          <w:p w:rsidR="0045438C" w:rsidRPr="00FE5BDC" w:rsidRDefault="0045438C" w:rsidP="008C1FE6">
            <w:r w:rsidRPr="00FE5BDC">
              <w:rPr>
                <w:lang w:eastAsia="en-US"/>
              </w:rPr>
              <w:t xml:space="preserve">2011 </w:t>
            </w:r>
            <w:r w:rsidRPr="00FE5BDC">
              <w:rPr>
                <w:lang w:val="ky-KG"/>
              </w:rPr>
              <w:t xml:space="preserve"> Цикл “Сосудистые и вертеброгенные заболевания нервной системы”, г. Бишкек, Кыргызстан. </w:t>
            </w:r>
          </w:p>
          <w:p w:rsidR="0045438C" w:rsidRPr="00FE5BDC" w:rsidRDefault="0045438C" w:rsidP="008C1FE6">
            <w:r w:rsidRPr="00FE5BDC">
              <w:rPr>
                <w:lang w:val="ky-KG"/>
              </w:rPr>
              <w:t>2011 Курс “Введение в биодинамическую остеопатию”, г. Бишкек, Кыргызстан.</w:t>
            </w:r>
          </w:p>
          <w:p w:rsidR="0045438C" w:rsidRPr="00FE5BDC" w:rsidRDefault="0045438C" w:rsidP="008C1FE6">
            <w:pPr>
              <w:rPr>
                <w:lang w:eastAsia="en-US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FE5BDC">
                <w:rPr>
                  <w:lang w:eastAsia="en-US"/>
                </w:rPr>
                <w:t>2009 г</w:t>
              </w:r>
            </w:smartTag>
            <w:r w:rsidRPr="00FE5BDC">
              <w:rPr>
                <w:lang w:eastAsia="en-US"/>
              </w:rPr>
              <w:t>.- Семинар «Цереброваскулярные заболевания в практике семейного врача», КГМИП и ПК, ФУВ, г. Ош</w:t>
            </w:r>
          </w:p>
          <w:p w:rsidR="0045438C" w:rsidRPr="00FE5BDC" w:rsidRDefault="0045438C" w:rsidP="008C1FE6">
            <w:r w:rsidRPr="00FE5BDC">
              <w:t>2008г., г.Ош,  тренинг«Общественная, индивидуальная поддержка и самопомощь живущих с ВИЧ»</w:t>
            </w:r>
          </w:p>
          <w:p w:rsidR="0045438C" w:rsidRPr="00FE5BDC" w:rsidRDefault="0045438C" w:rsidP="008C1FE6">
            <w:r w:rsidRPr="00FE5BDC">
              <w:rPr>
                <w:lang w:val="ky-KG"/>
              </w:rPr>
              <w:t>2008 П</w:t>
            </w:r>
            <w:r w:rsidRPr="00FE5BDC">
              <w:t xml:space="preserve">сихотерапия для интернистов , </w:t>
            </w:r>
            <w:r w:rsidRPr="00FE5BDC">
              <w:rPr>
                <w:lang w:val="ky-KG"/>
              </w:rPr>
              <w:t>г.</w:t>
            </w:r>
            <w:r w:rsidRPr="00FE5BDC">
              <w:t>Бишкек</w:t>
            </w:r>
            <w:r w:rsidRPr="00FE5BDC">
              <w:rPr>
                <w:lang w:val="ky-KG"/>
              </w:rPr>
              <w:t xml:space="preserve">, Кыргызстан. </w:t>
            </w:r>
          </w:p>
          <w:p w:rsidR="0045438C" w:rsidRPr="00FE5BDC" w:rsidRDefault="0045438C" w:rsidP="008C1FE6">
            <w:r w:rsidRPr="00FE5BDC">
              <w:t xml:space="preserve">2008,2007 </w:t>
            </w:r>
            <w:r w:rsidRPr="00FE5BDC">
              <w:rPr>
                <w:lang w:val="ky-KG"/>
              </w:rPr>
              <w:t>Ц</w:t>
            </w:r>
            <w:r w:rsidRPr="00FE5BDC">
              <w:t>икл  по мануальной терапии шейного отдела позвоночника, г. Новокузнецк</w:t>
            </w:r>
            <w:r w:rsidRPr="00FE5BDC">
              <w:rPr>
                <w:lang w:val="ky-KG"/>
              </w:rPr>
              <w:t>,</w:t>
            </w:r>
            <w:r w:rsidRPr="00FE5BDC">
              <w:t xml:space="preserve"> Россия.</w:t>
            </w:r>
          </w:p>
          <w:p w:rsidR="0045438C" w:rsidRPr="00FE5BDC" w:rsidRDefault="0045438C" w:rsidP="008C1FE6">
            <w:r w:rsidRPr="00FE5BDC">
              <w:t xml:space="preserve">2006 Цикл по ангионеврологии  , </w:t>
            </w:r>
            <w:r w:rsidRPr="00FE5BDC">
              <w:rPr>
                <w:lang w:val="ky-KG"/>
              </w:rPr>
              <w:t xml:space="preserve">г. </w:t>
            </w:r>
            <w:r w:rsidRPr="00FE5BDC">
              <w:t>Санкт-Петербург</w:t>
            </w:r>
            <w:r w:rsidRPr="00FE5BDC">
              <w:rPr>
                <w:lang w:val="ky-KG"/>
              </w:rPr>
              <w:t xml:space="preserve">, </w:t>
            </w:r>
            <w:r w:rsidRPr="00FE5BDC">
              <w:t>Россия</w:t>
            </w:r>
            <w:r w:rsidRPr="00FE5BDC">
              <w:rPr>
                <w:lang w:val="ky-KG"/>
              </w:rPr>
              <w:t>.</w:t>
            </w:r>
            <w:r w:rsidRPr="00FE5BDC">
              <w:t xml:space="preserve"> </w:t>
            </w:r>
          </w:p>
          <w:p w:rsidR="0045438C" w:rsidRPr="00FE5BDC" w:rsidRDefault="0045438C" w:rsidP="008C1FE6">
            <w:smartTag w:uri="urn:schemas-microsoft-com:office:smarttags" w:element="metricconverter">
              <w:smartTagPr>
                <w:attr w:name="ProductID" w:val="2014 г"/>
              </w:smartTagPr>
              <w:r w:rsidRPr="00FE5BDC">
                <w:t>2001 г</w:t>
              </w:r>
            </w:smartTag>
            <w:r w:rsidRPr="00FE5BDC">
              <w:t xml:space="preserve"> Цикл «Вопросы терапии»., г. Бишкек, Кыргызстан.</w:t>
            </w:r>
          </w:p>
          <w:p w:rsidR="0045438C" w:rsidRPr="00FE5BDC" w:rsidRDefault="0045438C" w:rsidP="008C1FE6">
            <w:smartTag w:uri="urn:schemas-microsoft-com:office:smarttags" w:element="metricconverter">
              <w:smartTagPr>
                <w:attr w:name="ProductID" w:val="2014 г"/>
              </w:smartTagPr>
              <w:r w:rsidRPr="00FE5BDC">
                <w:t>2000 г</w:t>
              </w:r>
            </w:smartTag>
            <w:r w:rsidRPr="00FE5BDC">
              <w:t xml:space="preserve">., </w:t>
            </w:r>
            <w:r w:rsidRPr="00FE5BDC">
              <w:rPr>
                <w:lang w:val="ky-KG"/>
              </w:rPr>
              <w:t>Ц</w:t>
            </w:r>
            <w:r w:rsidRPr="00FE5BDC">
              <w:t>икл по иглорефлексотерапии, 1 авг-15 сент- Тайвань, Шанхайская провинция, Китай.</w:t>
            </w:r>
          </w:p>
          <w:p w:rsidR="0045438C" w:rsidRPr="00FE5BDC" w:rsidRDefault="0045438C" w:rsidP="008C1FE6">
            <w:smartTag w:uri="urn:schemas-microsoft-com:office:smarttags" w:element="metricconverter">
              <w:smartTagPr>
                <w:attr w:name="ProductID" w:val="2014 г"/>
              </w:smartTagPr>
              <w:r w:rsidRPr="00FE5BDC">
                <w:t>1996 г</w:t>
              </w:r>
            </w:smartTag>
            <w:r w:rsidRPr="00FE5BDC">
              <w:t>., Курс специализации «Лазеротерапия», г. Бишкек, Кыргызстан.</w:t>
            </w:r>
          </w:p>
          <w:p w:rsidR="0045438C" w:rsidRPr="008625FC" w:rsidRDefault="0045438C" w:rsidP="008C1FE6">
            <w:pPr>
              <w:rPr>
                <w:bCs/>
              </w:rPr>
            </w:pPr>
          </w:p>
        </w:tc>
      </w:tr>
      <w:tr w:rsidR="0045438C" w:rsidTr="008C1FE6">
        <w:trPr>
          <w:trHeight w:val="331"/>
        </w:trPr>
        <w:tc>
          <w:tcPr>
            <w:tcW w:w="10206" w:type="dxa"/>
            <w:gridSpan w:val="12"/>
            <w:shd w:val="clear" w:color="auto" w:fill="DEEAF6"/>
            <w:noWrap/>
            <w:vAlign w:val="bottom"/>
          </w:tcPr>
          <w:p w:rsidR="0045438C" w:rsidRDefault="0045438C" w:rsidP="008C1FE6">
            <w:pPr>
              <w:rPr>
                <w:color w:val="003366"/>
                <w:u w:val="single"/>
              </w:rPr>
            </w:pPr>
          </w:p>
          <w:p w:rsidR="0045438C" w:rsidRPr="00383A49" w:rsidRDefault="0045438C" w:rsidP="008C1FE6">
            <w:pPr>
              <w:jc w:val="center"/>
              <w:rPr>
                <w:b/>
                <w:caps/>
                <w:color w:val="000080"/>
              </w:rPr>
            </w:pPr>
            <w:r w:rsidRPr="003673A2">
              <w:rPr>
                <w:b/>
                <w:caps/>
                <w:color w:val="002060"/>
              </w:rPr>
              <w:t>Опыт работы</w:t>
            </w:r>
          </w:p>
        </w:tc>
      </w:tr>
      <w:tr w:rsidR="0045438C" w:rsidTr="003C35D5">
        <w:trPr>
          <w:trHeight w:val="1368"/>
        </w:trPr>
        <w:tc>
          <w:tcPr>
            <w:tcW w:w="10206" w:type="dxa"/>
            <w:gridSpan w:val="12"/>
            <w:vAlign w:val="bottom"/>
          </w:tcPr>
          <w:p w:rsidR="0045438C" w:rsidRPr="00FE5BDC" w:rsidRDefault="0045438C" w:rsidP="008C1FE6">
            <w:pPr>
              <w:numPr>
                <w:ilvl w:val="1"/>
                <w:numId w:val="4"/>
              </w:numPr>
              <w:tabs>
                <w:tab w:val="clear" w:pos="1440"/>
                <w:tab w:val="num" w:pos="248"/>
              </w:tabs>
              <w:ind w:left="248" w:hanging="142"/>
            </w:pPr>
            <w:r>
              <w:t xml:space="preserve"> </w:t>
            </w:r>
            <w:r w:rsidRPr="00FE5BDC">
              <w:t xml:space="preserve">Кафедра неврологии, психиатрии ОшГУ, заведующий (с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FE5BDC">
                <w:t>2003 г</w:t>
              </w:r>
            </w:smartTag>
            <w:r w:rsidRPr="00FE5BDC">
              <w:rPr>
                <w:lang w:val="ky-KG"/>
              </w:rPr>
              <w:t xml:space="preserve"> по настоящее время</w:t>
            </w:r>
            <w:r w:rsidRPr="00FE5BDC">
              <w:t>)</w:t>
            </w:r>
          </w:p>
          <w:p w:rsidR="0045438C" w:rsidRPr="00FE5BDC" w:rsidRDefault="0045438C" w:rsidP="008C1FE6">
            <w:pPr>
              <w:numPr>
                <w:ilvl w:val="1"/>
                <w:numId w:val="4"/>
              </w:numPr>
              <w:tabs>
                <w:tab w:val="clear" w:pos="1440"/>
                <w:tab w:val="num" w:pos="248"/>
              </w:tabs>
              <w:ind w:left="248" w:hanging="142"/>
            </w:pPr>
            <w:r w:rsidRPr="00FE5BDC">
              <w:t>Кафедра внутренних болезней ОшГУ , ассистент, доцент (1997-2003гг.)</w:t>
            </w:r>
          </w:p>
          <w:p w:rsidR="0045438C" w:rsidRPr="00FE5BDC" w:rsidRDefault="0045438C" w:rsidP="008C1FE6">
            <w:pPr>
              <w:numPr>
                <w:ilvl w:val="1"/>
                <w:numId w:val="4"/>
              </w:numPr>
              <w:tabs>
                <w:tab w:val="clear" w:pos="1440"/>
                <w:tab w:val="num" w:pos="248"/>
              </w:tabs>
              <w:ind w:left="248" w:hanging="142"/>
            </w:pPr>
            <w:r w:rsidRPr="00FE5BDC">
              <w:t xml:space="preserve"> Кафедра неврологии КГМИ, ассистент (1991-1997гг.)</w:t>
            </w:r>
          </w:p>
          <w:p w:rsidR="0045438C" w:rsidRPr="00FE5BDC" w:rsidRDefault="0045438C" w:rsidP="008C1FE6">
            <w:pPr>
              <w:numPr>
                <w:ilvl w:val="1"/>
                <w:numId w:val="4"/>
              </w:numPr>
              <w:tabs>
                <w:tab w:val="clear" w:pos="1440"/>
                <w:tab w:val="num" w:pos="248"/>
              </w:tabs>
              <w:ind w:left="248" w:hanging="142"/>
            </w:pPr>
            <w:r w:rsidRPr="00FE5BDC">
              <w:t>Отделение неврологии ОМОКБ, заведующий</w:t>
            </w:r>
            <w:r w:rsidRPr="00FE5BDC">
              <w:rPr>
                <w:lang w:val="ky-KG"/>
              </w:rPr>
              <w:t xml:space="preserve"> отделением </w:t>
            </w:r>
            <w:r w:rsidRPr="00FE5BDC">
              <w:t xml:space="preserve"> (с 2001</w:t>
            </w:r>
            <w:r w:rsidRPr="00FE5BDC">
              <w:rPr>
                <w:lang w:val="ky-KG"/>
              </w:rPr>
              <w:t xml:space="preserve"> по 2010 гг</w:t>
            </w:r>
            <w:r w:rsidRPr="00FE5BDC">
              <w:t>.)</w:t>
            </w:r>
          </w:p>
          <w:p w:rsidR="0045438C" w:rsidRPr="00FE5BDC" w:rsidRDefault="0045438C" w:rsidP="008C1FE6">
            <w:pPr>
              <w:numPr>
                <w:ilvl w:val="1"/>
                <w:numId w:val="4"/>
              </w:numPr>
              <w:tabs>
                <w:tab w:val="clear" w:pos="1440"/>
                <w:tab w:val="num" w:pos="248"/>
              </w:tabs>
              <w:ind w:left="248" w:hanging="142"/>
            </w:pPr>
            <w:r w:rsidRPr="00FE5BDC">
              <w:t xml:space="preserve">Главный невролог </w:t>
            </w:r>
            <w:r w:rsidRPr="00FE5BDC">
              <w:rPr>
                <w:lang w:val="ky-KG"/>
              </w:rPr>
              <w:t>Южного региона  КР</w:t>
            </w:r>
            <w:r w:rsidRPr="00FE5BDC">
              <w:t xml:space="preserve">  с</w:t>
            </w:r>
            <w:r w:rsidRPr="00FE5BDC">
              <w:rPr>
                <w:lang w:val="ky-KG"/>
              </w:rPr>
              <w:t xml:space="preserve">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FE5BDC">
                <w:t>1998 г</w:t>
              </w:r>
            </w:smartTag>
            <w:r w:rsidRPr="00FE5BDC">
              <w:rPr>
                <w:lang w:val="ky-KG"/>
              </w:rPr>
              <w:t xml:space="preserve"> по настоящее время</w:t>
            </w:r>
            <w:r w:rsidRPr="00FE5BDC">
              <w:t>.</w:t>
            </w:r>
          </w:p>
          <w:p w:rsidR="0045438C" w:rsidRPr="00F84426" w:rsidRDefault="0045438C" w:rsidP="008C1FE6">
            <w:pPr>
              <w:jc w:val="both"/>
            </w:pPr>
          </w:p>
        </w:tc>
      </w:tr>
      <w:tr w:rsidR="0045438C" w:rsidTr="008C1FE6">
        <w:trPr>
          <w:trHeight w:val="316"/>
        </w:trPr>
        <w:tc>
          <w:tcPr>
            <w:tcW w:w="10206" w:type="dxa"/>
            <w:gridSpan w:val="12"/>
            <w:shd w:val="clear" w:color="auto" w:fill="DEEAF6"/>
            <w:vAlign w:val="bottom"/>
          </w:tcPr>
          <w:p w:rsidR="0045438C" w:rsidRPr="003673A2" w:rsidRDefault="0045438C" w:rsidP="008C1FE6">
            <w:pPr>
              <w:jc w:val="center"/>
              <w:rPr>
                <w:b/>
                <w:caps/>
                <w:color w:val="002060"/>
              </w:rPr>
            </w:pPr>
            <w:r w:rsidRPr="003673A2">
              <w:rPr>
                <w:b/>
                <w:caps/>
                <w:color w:val="002060"/>
              </w:rPr>
              <w:t xml:space="preserve">Знание языков: указать компетенции по шкале от 1 до 5 (1 </w:t>
            </w:r>
            <w:r>
              <w:rPr>
                <w:b/>
                <w:caps/>
                <w:color w:val="002060"/>
              </w:rPr>
              <w:t>–</w:t>
            </w:r>
            <w:r w:rsidRPr="003673A2">
              <w:rPr>
                <w:b/>
                <w:caps/>
                <w:color w:val="002060"/>
              </w:rPr>
              <w:t xml:space="preserve"> отлично</w:t>
            </w:r>
            <w:r>
              <w:rPr>
                <w:b/>
                <w:caps/>
                <w:color w:val="002060"/>
              </w:rPr>
              <w:t>е знание</w:t>
            </w:r>
            <w:r w:rsidRPr="003673A2">
              <w:rPr>
                <w:b/>
                <w:caps/>
                <w:color w:val="002060"/>
              </w:rPr>
              <w:t xml:space="preserve">, 5 </w:t>
            </w:r>
            <w:r>
              <w:rPr>
                <w:b/>
                <w:caps/>
                <w:color w:val="002060"/>
              </w:rPr>
              <w:t>–</w:t>
            </w:r>
            <w:r w:rsidRPr="003673A2">
              <w:rPr>
                <w:b/>
                <w:caps/>
                <w:color w:val="002060"/>
              </w:rPr>
              <w:t xml:space="preserve"> </w:t>
            </w:r>
            <w:r>
              <w:rPr>
                <w:b/>
                <w:caps/>
                <w:color w:val="002060"/>
              </w:rPr>
              <w:t>знание базовых основ</w:t>
            </w:r>
            <w:r w:rsidRPr="003673A2">
              <w:rPr>
                <w:b/>
                <w:caps/>
                <w:color w:val="002060"/>
              </w:rPr>
              <w:t>)</w:t>
            </w:r>
          </w:p>
        </w:tc>
      </w:tr>
      <w:tr w:rsidR="0045438C" w:rsidTr="008C1FE6">
        <w:trPr>
          <w:trHeight w:val="316"/>
        </w:trPr>
        <w:tc>
          <w:tcPr>
            <w:tcW w:w="1985" w:type="dxa"/>
            <w:gridSpan w:val="3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Language  (Язык)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Reading</w:t>
            </w:r>
          </w:p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 xml:space="preserve"> (Чтение)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Speaking (Разговорный)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Writing (Письмо)</w:t>
            </w:r>
          </w:p>
        </w:tc>
      </w:tr>
      <w:tr w:rsidR="0045438C" w:rsidTr="008C1FE6">
        <w:trPr>
          <w:trHeight w:val="316"/>
        </w:trPr>
        <w:tc>
          <w:tcPr>
            <w:tcW w:w="1985" w:type="dxa"/>
            <w:gridSpan w:val="3"/>
            <w:noWrap/>
            <w:vAlign w:val="bottom"/>
          </w:tcPr>
          <w:p w:rsidR="0045438C" w:rsidRDefault="0045438C" w:rsidP="008C1FE6">
            <w:r>
              <w:t xml:space="preserve">Кыргызский 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Default="0045438C" w:rsidP="008C1FE6">
            <w:r>
              <w:t>1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Default="0045438C" w:rsidP="008C1FE6">
            <w:r>
              <w:t>1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Default="0045438C" w:rsidP="008C1FE6">
            <w:r>
              <w:t>1</w:t>
            </w:r>
          </w:p>
        </w:tc>
      </w:tr>
      <w:tr w:rsidR="0045438C" w:rsidTr="008C1FE6">
        <w:trPr>
          <w:trHeight w:val="316"/>
        </w:trPr>
        <w:tc>
          <w:tcPr>
            <w:tcW w:w="1985" w:type="dxa"/>
            <w:gridSpan w:val="3"/>
            <w:noWrap/>
            <w:vAlign w:val="bottom"/>
          </w:tcPr>
          <w:p w:rsidR="0045438C" w:rsidRDefault="0045438C" w:rsidP="008C1FE6">
            <w:r>
              <w:t xml:space="preserve">Русский 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Default="0045438C" w:rsidP="008C1FE6">
            <w:r>
              <w:t>1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Default="0045438C" w:rsidP="008C1FE6">
            <w:r>
              <w:t>1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Default="0045438C" w:rsidP="008C1FE6">
            <w:r>
              <w:t>1</w:t>
            </w:r>
          </w:p>
        </w:tc>
      </w:tr>
      <w:tr w:rsidR="0045438C" w:rsidTr="008C1FE6">
        <w:trPr>
          <w:trHeight w:val="316"/>
        </w:trPr>
        <w:tc>
          <w:tcPr>
            <w:tcW w:w="1985" w:type="dxa"/>
            <w:gridSpan w:val="3"/>
            <w:noWrap/>
            <w:vAlign w:val="bottom"/>
          </w:tcPr>
          <w:p w:rsidR="0045438C" w:rsidRDefault="0045438C" w:rsidP="008C1FE6">
            <w:r>
              <w:t xml:space="preserve">Английский 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Default="0045438C" w:rsidP="008C1FE6">
            <w:r>
              <w:t>3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Default="0045438C" w:rsidP="008C1FE6">
            <w:r>
              <w:t>4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Default="0045438C" w:rsidP="008C1FE6">
            <w:r>
              <w:t>4</w:t>
            </w:r>
          </w:p>
        </w:tc>
      </w:tr>
      <w:tr w:rsidR="0045438C" w:rsidTr="008C1FE6">
        <w:trPr>
          <w:trHeight w:val="316"/>
        </w:trPr>
        <w:tc>
          <w:tcPr>
            <w:tcW w:w="1985" w:type="dxa"/>
            <w:gridSpan w:val="3"/>
            <w:noWrap/>
            <w:vAlign w:val="bottom"/>
          </w:tcPr>
          <w:p w:rsidR="0045438C" w:rsidRDefault="0045438C" w:rsidP="008C1FE6"/>
        </w:tc>
        <w:tc>
          <w:tcPr>
            <w:tcW w:w="2693" w:type="dxa"/>
            <w:gridSpan w:val="5"/>
            <w:noWrap/>
            <w:vAlign w:val="bottom"/>
          </w:tcPr>
          <w:p w:rsidR="0045438C" w:rsidRDefault="0045438C" w:rsidP="008C1FE6"/>
        </w:tc>
        <w:tc>
          <w:tcPr>
            <w:tcW w:w="2693" w:type="dxa"/>
            <w:gridSpan w:val="2"/>
            <w:noWrap/>
            <w:vAlign w:val="bottom"/>
          </w:tcPr>
          <w:p w:rsidR="0045438C" w:rsidRDefault="0045438C" w:rsidP="008C1FE6"/>
        </w:tc>
        <w:tc>
          <w:tcPr>
            <w:tcW w:w="2835" w:type="dxa"/>
            <w:gridSpan w:val="2"/>
            <w:noWrap/>
            <w:vAlign w:val="bottom"/>
          </w:tcPr>
          <w:p w:rsidR="0045438C" w:rsidRDefault="0045438C" w:rsidP="008C1FE6"/>
        </w:tc>
      </w:tr>
      <w:tr w:rsidR="0045438C" w:rsidTr="008C1FE6">
        <w:trPr>
          <w:trHeight w:val="316"/>
        </w:trPr>
        <w:tc>
          <w:tcPr>
            <w:tcW w:w="10206" w:type="dxa"/>
            <w:gridSpan w:val="12"/>
            <w:shd w:val="clear" w:color="auto" w:fill="DEEAF6"/>
            <w:noWrap/>
            <w:vAlign w:val="bottom"/>
          </w:tcPr>
          <w:p w:rsidR="0045438C" w:rsidRPr="003673A2" w:rsidRDefault="0045438C" w:rsidP="008C1FE6">
            <w:pPr>
              <w:jc w:val="center"/>
              <w:rPr>
                <w:b/>
                <w:caps/>
                <w:color w:val="002060"/>
              </w:rPr>
            </w:pPr>
            <w:r w:rsidRPr="003673A2">
              <w:rPr>
                <w:b/>
                <w:caps/>
                <w:color w:val="002060"/>
              </w:rPr>
              <w:t>Дополнительная информация</w:t>
            </w:r>
          </w:p>
        </w:tc>
      </w:tr>
      <w:tr w:rsidR="0045438C" w:rsidTr="008C1FE6">
        <w:trPr>
          <w:trHeight w:val="316"/>
        </w:trPr>
        <w:tc>
          <w:tcPr>
            <w:tcW w:w="10206" w:type="dxa"/>
            <w:gridSpan w:val="12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>
              <w:rPr>
                <w:b/>
              </w:rPr>
              <w:t>Ученая степень/другие научные или профессиональные звания</w:t>
            </w:r>
          </w:p>
        </w:tc>
      </w:tr>
      <w:tr w:rsidR="0045438C" w:rsidTr="008C1FE6">
        <w:trPr>
          <w:trHeight w:val="316"/>
        </w:trPr>
        <w:tc>
          <w:tcPr>
            <w:tcW w:w="1574" w:type="dxa"/>
            <w:noWrap/>
            <w:vAlign w:val="bottom"/>
          </w:tcPr>
          <w:p w:rsidR="0045438C" w:rsidRPr="00383A49" w:rsidRDefault="0045438C" w:rsidP="008C1FE6">
            <w:r>
              <w:t>1997  год</w:t>
            </w:r>
          </w:p>
        </w:tc>
        <w:tc>
          <w:tcPr>
            <w:tcW w:w="8632" w:type="dxa"/>
            <w:gridSpan w:val="11"/>
            <w:noWrap/>
            <w:vAlign w:val="bottom"/>
          </w:tcPr>
          <w:p w:rsidR="0045438C" w:rsidRPr="00383A49" w:rsidRDefault="0045438C" w:rsidP="008C1FE6">
            <w:r>
              <w:t xml:space="preserve">Кандидат медицинских наук </w:t>
            </w:r>
          </w:p>
        </w:tc>
      </w:tr>
      <w:tr w:rsidR="0045438C" w:rsidTr="008C1FE6">
        <w:trPr>
          <w:trHeight w:val="316"/>
        </w:trPr>
        <w:tc>
          <w:tcPr>
            <w:tcW w:w="1574" w:type="dxa"/>
            <w:noWrap/>
            <w:vAlign w:val="bottom"/>
          </w:tcPr>
          <w:p w:rsidR="0045438C" w:rsidRPr="00383A49" w:rsidRDefault="0045438C" w:rsidP="008C1FE6">
            <w:r>
              <w:t>2002 год</w:t>
            </w:r>
          </w:p>
        </w:tc>
        <w:tc>
          <w:tcPr>
            <w:tcW w:w="8632" w:type="dxa"/>
            <w:gridSpan w:val="11"/>
            <w:noWrap/>
            <w:vAlign w:val="bottom"/>
          </w:tcPr>
          <w:p w:rsidR="0045438C" w:rsidRPr="00383A49" w:rsidRDefault="0045438C" w:rsidP="008C1FE6">
            <w:r>
              <w:t xml:space="preserve">Доцент </w:t>
            </w:r>
          </w:p>
        </w:tc>
      </w:tr>
      <w:tr w:rsidR="0045438C" w:rsidTr="008C1FE6">
        <w:trPr>
          <w:trHeight w:val="316"/>
        </w:trPr>
        <w:tc>
          <w:tcPr>
            <w:tcW w:w="1574" w:type="dxa"/>
            <w:noWrap/>
            <w:vAlign w:val="bottom"/>
          </w:tcPr>
          <w:p w:rsidR="0045438C" w:rsidRPr="00383A49" w:rsidRDefault="0045438C" w:rsidP="008C1FE6">
            <w:r>
              <w:t>2005 год</w:t>
            </w:r>
          </w:p>
        </w:tc>
        <w:tc>
          <w:tcPr>
            <w:tcW w:w="8632" w:type="dxa"/>
            <w:gridSpan w:val="11"/>
            <w:noWrap/>
            <w:vAlign w:val="bottom"/>
          </w:tcPr>
          <w:p w:rsidR="0045438C" w:rsidRPr="00383A49" w:rsidRDefault="0045438C" w:rsidP="008C1FE6">
            <w:r>
              <w:t>Доктор медицинских наук</w:t>
            </w:r>
          </w:p>
        </w:tc>
      </w:tr>
      <w:tr w:rsidR="0045438C" w:rsidTr="008C1FE6">
        <w:trPr>
          <w:trHeight w:val="316"/>
        </w:trPr>
        <w:tc>
          <w:tcPr>
            <w:tcW w:w="1574" w:type="dxa"/>
            <w:noWrap/>
            <w:vAlign w:val="bottom"/>
          </w:tcPr>
          <w:p w:rsidR="0045438C" w:rsidRPr="00383A49" w:rsidRDefault="0045438C" w:rsidP="008C1FE6">
            <w:r>
              <w:t>2007 год</w:t>
            </w:r>
          </w:p>
        </w:tc>
        <w:tc>
          <w:tcPr>
            <w:tcW w:w="8632" w:type="dxa"/>
            <w:gridSpan w:val="11"/>
            <w:noWrap/>
            <w:vAlign w:val="bottom"/>
          </w:tcPr>
          <w:p w:rsidR="0045438C" w:rsidRPr="00383A49" w:rsidRDefault="0045438C" w:rsidP="008C1FE6">
            <w:r>
              <w:t xml:space="preserve">Профессор </w:t>
            </w:r>
          </w:p>
        </w:tc>
      </w:tr>
      <w:tr w:rsidR="0045438C" w:rsidTr="008C1FE6">
        <w:trPr>
          <w:trHeight w:val="316"/>
        </w:trPr>
        <w:tc>
          <w:tcPr>
            <w:tcW w:w="10206" w:type="dxa"/>
            <w:gridSpan w:val="12"/>
            <w:shd w:val="clear" w:color="auto" w:fill="DEEAF6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Членство в различных организациях</w:t>
            </w:r>
          </w:p>
        </w:tc>
      </w:tr>
      <w:tr w:rsidR="0045438C" w:rsidTr="008C1FE6">
        <w:trPr>
          <w:trHeight w:val="316"/>
        </w:trPr>
        <w:tc>
          <w:tcPr>
            <w:tcW w:w="1574" w:type="dxa"/>
            <w:noWrap/>
            <w:vAlign w:val="center"/>
          </w:tcPr>
          <w:p w:rsidR="0045438C" w:rsidRPr="00383A49" w:rsidRDefault="0045438C" w:rsidP="008C1FE6">
            <w:r>
              <w:t>С 2015 года</w:t>
            </w:r>
          </w:p>
        </w:tc>
        <w:tc>
          <w:tcPr>
            <w:tcW w:w="8632" w:type="dxa"/>
            <w:gridSpan w:val="11"/>
            <w:noWrap/>
            <w:vAlign w:val="bottom"/>
          </w:tcPr>
          <w:p w:rsidR="0045438C" w:rsidRPr="00383A49" w:rsidRDefault="0045438C" w:rsidP="008C1FE6">
            <w:r>
              <w:t>Член диссертационного совета К 14.15.512, г. Бишкек.</w:t>
            </w:r>
          </w:p>
        </w:tc>
      </w:tr>
      <w:tr w:rsidR="0045438C" w:rsidTr="008C1FE6">
        <w:trPr>
          <w:trHeight w:val="316"/>
        </w:trPr>
        <w:tc>
          <w:tcPr>
            <w:tcW w:w="1574" w:type="dxa"/>
            <w:noWrap/>
            <w:vAlign w:val="bottom"/>
          </w:tcPr>
          <w:p w:rsidR="0045438C" w:rsidRPr="00383A49" w:rsidRDefault="0045438C" w:rsidP="008C1FE6">
            <w:r>
              <w:t>С 2002 года</w:t>
            </w:r>
          </w:p>
        </w:tc>
        <w:tc>
          <w:tcPr>
            <w:tcW w:w="8632" w:type="dxa"/>
            <w:gridSpan w:val="11"/>
            <w:noWrap/>
            <w:vAlign w:val="bottom"/>
          </w:tcPr>
          <w:p w:rsidR="0045438C" w:rsidRPr="00383A49" w:rsidRDefault="0045438C" w:rsidP="008C1FE6">
            <w:r>
              <w:t>Член всемирной ассоциации неврологов</w:t>
            </w:r>
          </w:p>
        </w:tc>
      </w:tr>
      <w:tr w:rsidR="0045438C" w:rsidTr="008C1FE6">
        <w:trPr>
          <w:trHeight w:val="316"/>
        </w:trPr>
        <w:tc>
          <w:tcPr>
            <w:tcW w:w="1574" w:type="dxa"/>
            <w:noWrap/>
            <w:vAlign w:val="bottom"/>
          </w:tcPr>
          <w:p w:rsidR="0045438C" w:rsidRPr="00383A49" w:rsidRDefault="0045438C" w:rsidP="008C1FE6"/>
        </w:tc>
        <w:tc>
          <w:tcPr>
            <w:tcW w:w="8632" w:type="dxa"/>
            <w:gridSpan w:val="11"/>
            <w:noWrap/>
            <w:vAlign w:val="bottom"/>
          </w:tcPr>
          <w:p w:rsidR="0045438C" w:rsidRPr="00383A49" w:rsidRDefault="0045438C" w:rsidP="008C1FE6"/>
        </w:tc>
      </w:tr>
      <w:tr w:rsidR="0045438C" w:rsidTr="008C1FE6">
        <w:trPr>
          <w:trHeight w:val="316"/>
        </w:trPr>
        <w:tc>
          <w:tcPr>
            <w:tcW w:w="10206" w:type="dxa"/>
            <w:gridSpan w:val="12"/>
            <w:shd w:val="clear" w:color="auto" w:fill="DEEAF6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>
              <w:rPr>
                <w:b/>
              </w:rPr>
              <w:t xml:space="preserve">Личные </w:t>
            </w:r>
            <w:r>
              <w:rPr>
                <w:b/>
                <w:lang w:val="ky-KG"/>
              </w:rPr>
              <w:t xml:space="preserve">данные и </w:t>
            </w:r>
            <w:r>
              <w:rPr>
                <w:b/>
              </w:rPr>
              <w:t>н</w:t>
            </w:r>
            <w:r w:rsidRPr="00383A49">
              <w:rPr>
                <w:b/>
              </w:rPr>
              <w:t xml:space="preserve">авыки </w:t>
            </w:r>
          </w:p>
        </w:tc>
      </w:tr>
      <w:tr w:rsidR="0045438C" w:rsidRPr="00C16D1E" w:rsidTr="008C1FE6">
        <w:trPr>
          <w:trHeight w:val="256"/>
        </w:trPr>
        <w:tc>
          <w:tcPr>
            <w:tcW w:w="10206" w:type="dxa"/>
            <w:gridSpan w:val="12"/>
            <w:noWrap/>
            <w:vAlign w:val="bottom"/>
          </w:tcPr>
          <w:p w:rsidR="0045438C" w:rsidRPr="00C16D1E" w:rsidRDefault="0045438C" w:rsidP="008C1FE6">
            <w:r w:rsidRPr="00C16D1E">
              <w:t>Владе</w:t>
            </w:r>
            <w:r>
              <w:rPr>
                <w:lang w:val="ky-KG"/>
              </w:rPr>
              <w:t>ет</w:t>
            </w:r>
            <w:r w:rsidRPr="00C16D1E">
              <w:t xml:space="preserve"> работой на компьютере</w:t>
            </w:r>
          </w:p>
        </w:tc>
      </w:tr>
      <w:tr w:rsidR="0045438C" w:rsidTr="008C1FE6">
        <w:trPr>
          <w:trHeight w:val="256"/>
        </w:trPr>
        <w:tc>
          <w:tcPr>
            <w:tcW w:w="10206" w:type="dxa"/>
            <w:gridSpan w:val="12"/>
            <w:noWrap/>
            <w:vAlign w:val="bottom"/>
          </w:tcPr>
          <w:p w:rsidR="0045438C" w:rsidRPr="003206E7" w:rsidRDefault="0045438C" w:rsidP="008C1FE6">
            <w:pPr>
              <w:numPr>
                <w:ilvl w:val="0"/>
                <w:numId w:val="3"/>
              </w:numPr>
              <w:jc w:val="both"/>
              <w:rPr>
                <w:szCs w:val="20"/>
              </w:rPr>
            </w:pPr>
            <w:r w:rsidRPr="00FE00F6">
              <w:rPr>
                <w:b/>
                <w:szCs w:val="20"/>
              </w:rPr>
              <w:t>Ученый степень:</w:t>
            </w:r>
            <w:r w:rsidRPr="00FE00F6">
              <w:rPr>
                <w:szCs w:val="20"/>
              </w:rPr>
              <w:t xml:space="preserve"> </w:t>
            </w:r>
            <w:r>
              <w:rPr>
                <w:szCs w:val="20"/>
              </w:rPr>
              <w:t xml:space="preserve">доктор медицинских наук 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FE5BDC">
                <w:t>2005 г</w:t>
              </w:r>
            </w:smartTag>
            <w:r w:rsidRPr="00FE5BDC">
              <w:rPr>
                <w:lang w:val="ky-KG"/>
              </w:rPr>
              <w:t>.,</w:t>
            </w:r>
            <w:r w:rsidRPr="00FE5BDC">
              <w:t xml:space="preserve"> г. Алма-Ата, Казахстан</w:t>
            </w:r>
            <w:r w:rsidRPr="00FE5BDC">
              <w:rPr>
                <w:lang w:val="ky-KG"/>
              </w:rPr>
              <w:t>.</w:t>
            </w:r>
            <w:r w:rsidRPr="00FE5BDC">
              <w:t xml:space="preserve"> </w:t>
            </w:r>
            <w:r w:rsidRPr="00FE5BDC">
              <w:rPr>
                <w:lang w:val="ky-KG"/>
              </w:rPr>
              <w:t>Д</w:t>
            </w:r>
            <w:r w:rsidRPr="00FE5BDC">
              <w:t>ата утверждения -28.06.06 г.,  диплом №0000369</w:t>
            </w:r>
            <w:r>
              <w:t xml:space="preserve">. </w:t>
            </w:r>
          </w:p>
          <w:p w:rsidR="0045438C" w:rsidRDefault="0045438C" w:rsidP="008C1FE6">
            <w:pPr>
              <w:jc w:val="both"/>
              <w:rPr>
                <w:szCs w:val="20"/>
              </w:rPr>
            </w:pPr>
            <w:r w:rsidRPr="00FE00F6">
              <w:rPr>
                <w:szCs w:val="20"/>
              </w:rPr>
              <w:t xml:space="preserve">Кандидат медицинских наук, </w:t>
            </w:r>
            <w:r w:rsidRPr="00FE5BDC">
              <w:t>Дата утверждения-16.06.1997 г</w:t>
            </w:r>
            <w:r w:rsidRPr="00FE5BDC">
              <w:rPr>
                <w:lang w:val="ky-KG"/>
              </w:rPr>
              <w:t>.,</w:t>
            </w:r>
            <w:r w:rsidRPr="00FE5BDC">
              <w:t xml:space="preserve"> диплом №0003166 г. Алма-Ата, Казахстан</w:t>
            </w:r>
            <w:r w:rsidRPr="00FE5BDC">
              <w:rPr>
                <w:lang w:val="ky-KG"/>
              </w:rPr>
              <w:t>.</w:t>
            </w:r>
          </w:p>
          <w:p w:rsidR="0045438C" w:rsidRPr="00383A49" w:rsidRDefault="0045438C" w:rsidP="008C1FE6">
            <w:pPr>
              <w:numPr>
                <w:ilvl w:val="0"/>
                <w:numId w:val="3"/>
              </w:numPr>
              <w:jc w:val="both"/>
              <w:rPr>
                <w:rFonts w:ascii="Arial CYR" w:hAnsi="Arial CYR" w:cs="Arial CYR"/>
                <w:sz w:val="20"/>
                <w:szCs w:val="20"/>
              </w:rPr>
            </w:pPr>
            <w:r w:rsidRPr="00D60D66">
              <w:rPr>
                <w:b/>
                <w:szCs w:val="20"/>
              </w:rPr>
              <w:t>Семейное положение:</w:t>
            </w:r>
            <w:r w:rsidRPr="00D60D66">
              <w:rPr>
                <w:szCs w:val="20"/>
              </w:rPr>
              <w:t xml:space="preserve"> женат, имеет трое детей</w:t>
            </w:r>
            <w:r>
              <w:rPr>
                <w:szCs w:val="20"/>
              </w:rPr>
              <w:t>.</w:t>
            </w:r>
          </w:p>
        </w:tc>
      </w:tr>
      <w:tr w:rsidR="0045438C" w:rsidTr="008C1FE6">
        <w:trPr>
          <w:trHeight w:val="316"/>
        </w:trPr>
        <w:tc>
          <w:tcPr>
            <w:tcW w:w="10206" w:type="dxa"/>
            <w:gridSpan w:val="12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>
              <w:rPr>
                <w:b/>
              </w:rPr>
              <w:t>Дополнительная информация</w:t>
            </w:r>
            <w:r>
              <w:rPr>
                <w:b/>
                <w:lang w:val="ky-KG"/>
              </w:rPr>
              <w:t xml:space="preserve"> (награды)</w:t>
            </w:r>
          </w:p>
        </w:tc>
      </w:tr>
      <w:tr w:rsidR="0045438C" w:rsidTr="008C1FE6">
        <w:trPr>
          <w:trHeight w:val="520"/>
        </w:trPr>
        <w:tc>
          <w:tcPr>
            <w:tcW w:w="10206" w:type="dxa"/>
            <w:gridSpan w:val="12"/>
            <w:noWrap/>
            <w:vAlign w:val="bottom"/>
          </w:tcPr>
          <w:p w:rsidR="0045438C" w:rsidRPr="003206E7" w:rsidRDefault="0045438C" w:rsidP="008C1FE6">
            <w:pPr>
              <w:numPr>
                <w:ilvl w:val="0"/>
                <w:numId w:val="6"/>
              </w:numPr>
              <w:ind w:left="248" w:hanging="142"/>
            </w:pPr>
            <w:r>
              <w:t>Значок «Отличник здравоохранения» 2015г</w:t>
            </w:r>
          </w:p>
          <w:p w:rsidR="0045438C" w:rsidRPr="00FE5BDC" w:rsidRDefault="0045438C" w:rsidP="008C1FE6">
            <w:pPr>
              <w:numPr>
                <w:ilvl w:val="0"/>
                <w:numId w:val="6"/>
              </w:numPr>
              <w:ind w:left="248" w:hanging="142"/>
            </w:pPr>
            <w:r w:rsidRPr="00FE5BDC">
              <w:rPr>
                <w:lang w:val="ky-KG"/>
              </w:rPr>
              <w:t>Значок “Отличник образования КР” 2011г.</w:t>
            </w:r>
          </w:p>
          <w:p w:rsidR="0045438C" w:rsidRPr="00FE5BDC" w:rsidRDefault="0045438C" w:rsidP="008C1FE6">
            <w:pPr>
              <w:numPr>
                <w:ilvl w:val="0"/>
                <w:numId w:val="5"/>
              </w:numPr>
              <w:ind w:left="248" w:hanging="142"/>
            </w:pPr>
            <w:r w:rsidRPr="00FE5BDC">
              <w:rPr>
                <w:lang w:val="ky-KG"/>
              </w:rPr>
              <w:t>Почетная грамота КГМИПиПК, 2010г.</w:t>
            </w:r>
          </w:p>
          <w:p w:rsidR="0045438C" w:rsidRPr="00FE5BDC" w:rsidRDefault="0045438C" w:rsidP="008C1FE6">
            <w:pPr>
              <w:numPr>
                <w:ilvl w:val="0"/>
                <w:numId w:val="5"/>
              </w:numPr>
              <w:ind w:left="248" w:hanging="142"/>
            </w:pPr>
            <w:r w:rsidRPr="00FE5BDC">
              <w:rPr>
                <w:lang w:val="ky-KG"/>
              </w:rPr>
              <w:t xml:space="preserve">Почетная Грамота ОшГУ,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FE5BDC">
                <w:rPr>
                  <w:lang w:val="ky-KG"/>
                </w:rPr>
                <w:t>2005 г</w:t>
              </w:r>
            </w:smartTag>
            <w:r w:rsidRPr="00FE5BDC">
              <w:rPr>
                <w:lang w:val="ky-KG"/>
              </w:rPr>
              <w:t>.</w:t>
            </w:r>
          </w:p>
          <w:p w:rsidR="0045438C" w:rsidRPr="00FE5BDC" w:rsidRDefault="0045438C" w:rsidP="008C1FE6">
            <w:pPr>
              <w:numPr>
                <w:ilvl w:val="0"/>
                <w:numId w:val="5"/>
              </w:numPr>
              <w:ind w:left="248" w:hanging="142"/>
            </w:pPr>
            <w:r w:rsidRPr="00FE5BDC">
              <w:t xml:space="preserve"> Почетн</w:t>
            </w:r>
            <w:r w:rsidRPr="00FE5BDC">
              <w:rPr>
                <w:lang w:val="ky-KG"/>
              </w:rPr>
              <w:t>ая</w:t>
            </w:r>
            <w:r w:rsidRPr="00FE5BDC">
              <w:t xml:space="preserve"> Грамот</w:t>
            </w:r>
            <w:r w:rsidRPr="00FE5BDC">
              <w:rPr>
                <w:lang w:val="ky-KG"/>
              </w:rPr>
              <w:t>а</w:t>
            </w:r>
            <w:r w:rsidRPr="00FE5BDC">
              <w:t xml:space="preserve"> Министерства </w:t>
            </w:r>
            <w:r w:rsidRPr="00FE5BDC">
              <w:rPr>
                <w:lang w:val="ky-KG"/>
              </w:rPr>
              <w:t>З</w:t>
            </w:r>
            <w:r w:rsidRPr="00FE5BDC">
              <w:t>дравоохранения КР</w:t>
            </w:r>
            <w:r w:rsidRPr="00FE5BDC">
              <w:rPr>
                <w:lang w:val="ky-KG"/>
              </w:rPr>
              <w:t xml:space="preserve">,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FE5BDC">
                <w:t>2004 г</w:t>
              </w:r>
            </w:smartTag>
            <w:r w:rsidRPr="00FE5BDC">
              <w:t>.</w:t>
            </w:r>
          </w:p>
          <w:p w:rsidR="0045438C" w:rsidRDefault="0045438C" w:rsidP="008C1FE6">
            <w:pPr>
              <w:numPr>
                <w:ilvl w:val="0"/>
                <w:numId w:val="5"/>
              </w:numPr>
              <w:ind w:left="248" w:hanging="142"/>
            </w:pPr>
            <w:r w:rsidRPr="00FE5BDC">
              <w:t>Почетная Грамота ОшГУ, 2003г.</w:t>
            </w:r>
          </w:p>
          <w:p w:rsidR="0045438C" w:rsidRPr="008C1FE6" w:rsidRDefault="0045438C" w:rsidP="008C1FE6">
            <w:pPr>
              <w:numPr>
                <w:ilvl w:val="0"/>
                <w:numId w:val="5"/>
              </w:numPr>
              <w:ind w:left="248" w:hanging="142"/>
            </w:pPr>
            <w:r w:rsidRPr="00FE5BDC">
              <w:t>Почетн</w:t>
            </w:r>
            <w:r w:rsidRPr="008C1FE6">
              <w:rPr>
                <w:lang w:val="ky-KG"/>
              </w:rPr>
              <w:t>ая</w:t>
            </w:r>
            <w:r w:rsidRPr="00FE5BDC">
              <w:t xml:space="preserve"> Грамо</w:t>
            </w:r>
            <w:r w:rsidRPr="008C1FE6">
              <w:rPr>
                <w:lang w:val="ky-KG"/>
              </w:rPr>
              <w:t>та</w:t>
            </w:r>
            <w:r w:rsidRPr="00FE5BDC">
              <w:t xml:space="preserve"> Ошской областной администрации</w:t>
            </w:r>
            <w:r w:rsidRPr="008C1FE6">
              <w:rPr>
                <w:lang w:val="ky-KG"/>
              </w:rPr>
              <w:t>,</w:t>
            </w:r>
            <w:r w:rsidRPr="00FE5BDC">
              <w:t xml:space="preserve">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FE5BDC">
                <w:t>2003 г</w:t>
              </w:r>
            </w:smartTag>
            <w:r w:rsidRPr="00FE5BDC">
              <w:t>.</w:t>
            </w:r>
          </w:p>
        </w:tc>
      </w:tr>
    </w:tbl>
    <w:p w:rsidR="0045438C" w:rsidRDefault="0045438C" w:rsidP="008C1FE6">
      <w:pPr>
        <w:widowControl w:val="0"/>
        <w:jc w:val="center"/>
        <w:rPr>
          <w:b/>
          <w:lang w:val="ky-KG"/>
        </w:rPr>
      </w:pPr>
    </w:p>
    <w:p w:rsidR="0045438C" w:rsidRPr="008C1FE6" w:rsidRDefault="0045438C" w:rsidP="008C1FE6">
      <w:pPr>
        <w:jc w:val="center"/>
        <w:rPr>
          <w:b/>
          <w:sz w:val="28"/>
          <w:szCs w:val="28"/>
          <w:lang w:val="en-US"/>
        </w:rPr>
      </w:pPr>
      <w:r w:rsidRPr="008C1FE6">
        <w:rPr>
          <w:b/>
          <w:sz w:val="28"/>
          <w:szCs w:val="28"/>
        </w:rPr>
        <w:t>Нурматов Шароф Жумабаевич</w:t>
      </w:r>
    </w:p>
    <w:p w:rsidR="0045438C" w:rsidRPr="0020445A" w:rsidRDefault="0045438C" w:rsidP="008C1FE6">
      <w:pPr>
        <w:jc w:val="center"/>
        <w:rPr>
          <w:b/>
          <w:bCs/>
          <w:sz w:val="28"/>
          <w:szCs w:val="28"/>
        </w:rPr>
      </w:pPr>
    </w:p>
    <w:tbl>
      <w:tblPr>
        <w:tblW w:w="1020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84"/>
        <w:gridCol w:w="283"/>
        <w:gridCol w:w="400"/>
        <w:gridCol w:w="26"/>
        <w:gridCol w:w="1419"/>
        <w:gridCol w:w="565"/>
        <w:gridCol w:w="142"/>
        <w:gridCol w:w="2551"/>
        <w:gridCol w:w="533"/>
        <w:gridCol w:w="2302"/>
      </w:tblGrid>
      <w:tr w:rsidR="0045438C" w:rsidTr="008C1FE6">
        <w:trPr>
          <w:trHeight w:val="2583"/>
        </w:trPr>
        <w:tc>
          <w:tcPr>
            <w:tcW w:w="2694" w:type="dxa"/>
            <w:gridSpan w:val="5"/>
            <w:shd w:val="clear" w:color="auto" w:fill="DEEAF6"/>
          </w:tcPr>
          <w:p w:rsidR="0045438C" w:rsidRPr="006610E3" w:rsidRDefault="0045438C" w:rsidP="008C1FE6">
            <w:pPr>
              <w:ind w:left="-108"/>
              <w:jc w:val="center"/>
              <w:rPr>
                <w:b/>
                <w:bCs/>
                <w:i/>
                <w:iCs/>
                <w:color w:val="FF0000"/>
              </w:rPr>
            </w:pPr>
            <w:r>
              <w:t xml:space="preserve">                           </w:t>
            </w:r>
          </w:p>
          <w:p w:rsidR="0045438C" w:rsidRPr="00383A49" w:rsidRDefault="0045438C" w:rsidP="008C1FE6">
            <w:pPr>
              <w:jc w:val="center"/>
              <w:rPr>
                <w:b/>
                <w:bCs/>
                <w:i/>
                <w:iCs/>
                <w:color w:val="FF0000"/>
              </w:rPr>
            </w:pPr>
            <w:r w:rsidRPr="00A61A67">
              <w:rPr>
                <w:noProof/>
              </w:rPr>
              <w:pict>
                <v:shape id="Рисунок 2" o:spid="_x0000_i1026" type="#_x0000_t75" alt="Изображение 002" style="width:91.5pt;height:122.25pt;visibility:visible">
                  <v:imagedata r:id="rId7" o:title=""/>
                </v:shape>
              </w:pict>
            </w:r>
          </w:p>
        </w:tc>
        <w:tc>
          <w:tcPr>
            <w:tcW w:w="7512" w:type="dxa"/>
            <w:gridSpan w:val="6"/>
            <w:noWrap/>
          </w:tcPr>
          <w:p w:rsidR="0045438C" w:rsidRPr="004B3A83" w:rsidRDefault="0045438C" w:rsidP="003C35D5">
            <w:pPr>
              <w:numPr>
                <w:ilvl w:val="0"/>
                <w:numId w:val="8"/>
              </w:numPr>
              <w:jc w:val="both"/>
            </w:pPr>
            <w:r w:rsidRPr="00FD6619">
              <w:t>Нурматов Шароф Жумабаевич</w:t>
            </w:r>
            <w:r>
              <w:t>, 1966</w:t>
            </w:r>
            <w:r w:rsidRPr="004B3A83">
              <w:t xml:space="preserve"> года рождения, </w:t>
            </w:r>
            <w:r>
              <w:t>уйгур</w:t>
            </w:r>
            <w:r w:rsidRPr="004B3A83">
              <w:t xml:space="preserve">. </w:t>
            </w:r>
          </w:p>
          <w:p w:rsidR="0045438C" w:rsidRDefault="0045438C" w:rsidP="003C35D5">
            <w:pPr>
              <w:numPr>
                <w:ilvl w:val="0"/>
                <w:numId w:val="8"/>
              </w:numPr>
              <w:jc w:val="both"/>
            </w:pPr>
            <w:r w:rsidRPr="004B3A83">
              <w:t>В 19</w:t>
            </w:r>
            <w:r>
              <w:t>89</w:t>
            </w:r>
            <w:r w:rsidRPr="004B3A83">
              <w:t xml:space="preserve"> году окончил </w:t>
            </w:r>
            <w:r>
              <w:t xml:space="preserve"> КГМИ, лечебный факультет.</w:t>
            </w:r>
          </w:p>
          <w:p w:rsidR="0045438C" w:rsidRDefault="0045438C" w:rsidP="003C35D5">
            <w:pPr>
              <w:numPr>
                <w:ilvl w:val="0"/>
                <w:numId w:val="3"/>
              </w:numPr>
              <w:jc w:val="both"/>
            </w:pPr>
            <w:r w:rsidRPr="004B3A83">
              <w:t xml:space="preserve">Стаж педагогической работы в ВУЗах – </w:t>
            </w:r>
            <w:r>
              <w:t>16 лет</w:t>
            </w:r>
            <w:r w:rsidRPr="004B3A83">
              <w:t>, в том числе в Ошском государственном универ</w:t>
            </w:r>
            <w:r>
              <w:t xml:space="preserve">ситете – 16 </w:t>
            </w:r>
            <w:r w:rsidRPr="004B3A83">
              <w:t xml:space="preserve"> лет. </w:t>
            </w:r>
          </w:p>
          <w:p w:rsidR="0045438C" w:rsidRDefault="0045438C" w:rsidP="003C35D5">
            <w:pPr>
              <w:numPr>
                <w:ilvl w:val="0"/>
                <w:numId w:val="3"/>
              </w:numPr>
              <w:jc w:val="both"/>
            </w:pPr>
            <w:r>
              <w:t>Сфера профессиональной деятельности: неврология.</w:t>
            </w:r>
          </w:p>
          <w:p w:rsidR="0045438C" w:rsidRPr="003C35D5" w:rsidRDefault="0045438C" w:rsidP="003C35D5"/>
          <w:p w:rsidR="0045438C" w:rsidRPr="003C35D5" w:rsidRDefault="0045438C" w:rsidP="003C35D5"/>
          <w:p w:rsidR="0045438C" w:rsidRDefault="0045438C" w:rsidP="003C35D5"/>
          <w:p w:rsidR="0045438C" w:rsidRPr="003C35D5" w:rsidRDefault="0045438C" w:rsidP="003C35D5">
            <w:pPr>
              <w:tabs>
                <w:tab w:val="left" w:pos="5433"/>
              </w:tabs>
            </w:pPr>
            <w:r>
              <w:tab/>
            </w:r>
          </w:p>
        </w:tc>
      </w:tr>
      <w:tr w:rsidR="0045438C" w:rsidTr="008C1FE6">
        <w:trPr>
          <w:trHeight w:val="25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Default="0045438C" w:rsidP="008C1FE6">
            <w:pPr>
              <w:rPr>
                <w:rFonts w:ascii="Arial CYR" w:hAnsi="Arial CYR" w:cs="Arial CYR"/>
                <w:sz w:val="20"/>
                <w:szCs w:val="20"/>
              </w:rPr>
            </w:pPr>
          </w:p>
          <w:p w:rsidR="0045438C" w:rsidRPr="002E2C0C" w:rsidRDefault="0045438C" w:rsidP="008C1FE6">
            <w:pPr>
              <w:jc w:val="center"/>
              <w:rPr>
                <w:b/>
                <w:caps/>
                <w:color w:val="002060"/>
              </w:rPr>
            </w:pPr>
            <w:r w:rsidRPr="002E2C0C">
              <w:rPr>
                <w:b/>
                <w:caps/>
                <w:color w:val="002060"/>
              </w:rPr>
              <w:t>Персональная информация</w:t>
            </w:r>
          </w:p>
        </w:tc>
      </w:tr>
      <w:tr w:rsidR="0045438C" w:rsidTr="008C1FE6">
        <w:trPr>
          <w:trHeight w:val="316"/>
        </w:trPr>
        <w:tc>
          <w:tcPr>
            <w:tcW w:w="2668" w:type="dxa"/>
            <w:gridSpan w:val="4"/>
            <w:vAlign w:val="bottom"/>
          </w:tcPr>
          <w:p w:rsidR="0045438C" w:rsidRPr="00FB67A0" w:rsidRDefault="0045438C" w:rsidP="008C1FE6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 xml:space="preserve">Фамилия 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Default="0045438C" w:rsidP="008C1FE6">
            <w:r>
              <w:t>Нурматов</w:t>
            </w:r>
          </w:p>
        </w:tc>
      </w:tr>
      <w:tr w:rsidR="0045438C" w:rsidTr="008C1FE6">
        <w:trPr>
          <w:trHeight w:val="316"/>
        </w:trPr>
        <w:tc>
          <w:tcPr>
            <w:tcW w:w="2668" w:type="dxa"/>
            <w:gridSpan w:val="4"/>
            <w:vAlign w:val="bottom"/>
          </w:tcPr>
          <w:p w:rsidR="0045438C" w:rsidRPr="00FB67A0" w:rsidRDefault="0045438C" w:rsidP="008C1FE6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 xml:space="preserve">Имя 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Default="0045438C" w:rsidP="008C1FE6">
            <w:r>
              <w:t>Шароф</w:t>
            </w:r>
          </w:p>
        </w:tc>
      </w:tr>
      <w:tr w:rsidR="0045438C" w:rsidTr="008C1FE6">
        <w:trPr>
          <w:trHeight w:val="316"/>
        </w:trPr>
        <w:tc>
          <w:tcPr>
            <w:tcW w:w="2668" w:type="dxa"/>
            <w:gridSpan w:val="4"/>
            <w:vAlign w:val="bottom"/>
          </w:tcPr>
          <w:p w:rsidR="0045438C" w:rsidRPr="00FB67A0" w:rsidRDefault="0045438C" w:rsidP="008C1FE6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>Отчество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Default="0045438C" w:rsidP="008C1FE6">
            <w:r>
              <w:t>Жумабаевич</w:t>
            </w:r>
          </w:p>
        </w:tc>
      </w:tr>
      <w:tr w:rsidR="0045438C" w:rsidTr="008C1FE6">
        <w:trPr>
          <w:trHeight w:val="316"/>
        </w:trPr>
        <w:tc>
          <w:tcPr>
            <w:tcW w:w="2668" w:type="dxa"/>
            <w:gridSpan w:val="4"/>
            <w:vAlign w:val="bottom"/>
          </w:tcPr>
          <w:p w:rsidR="0045438C" w:rsidRPr="00FB67A0" w:rsidRDefault="0045438C" w:rsidP="008C1FE6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>Дата рождения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Default="0045438C" w:rsidP="008C1FE6">
            <w:r>
              <w:t>27.01.66г.</w:t>
            </w:r>
          </w:p>
        </w:tc>
      </w:tr>
      <w:tr w:rsidR="0045438C" w:rsidTr="008C1FE6">
        <w:trPr>
          <w:trHeight w:val="242"/>
        </w:trPr>
        <w:tc>
          <w:tcPr>
            <w:tcW w:w="2268" w:type="dxa"/>
            <w:gridSpan w:val="3"/>
            <w:vMerge w:val="restart"/>
            <w:shd w:val="clear" w:color="auto" w:fill="DEEAF6"/>
            <w:vAlign w:val="center"/>
          </w:tcPr>
          <w:p w:rsidR="0045438C" w:rsidRPr="002E2C0C" w:rsidRDefault="0045438C" w:rsidP="008C1FE6">
            <w:pPr>
              <w:rPr>
                <w:b/>
                <w:caps/>
                <w:color w:val="002060"/>
              </w:rPr>
            </w:pPr>
            <w:r w:rsidRPr="002E2C0C">
              <w:rPr>
                <w:b/>
                <w:caps/>
                <w:color w:val="002060"/>
                <w:shd w:val="clear" w:color="auto" w:fill="A6A6A6"/>
              </w:rPr>
              <w:t>Контактная информация</w:t>
            </w:r>
            <w:r w:rsidRPr="002E2C0C">
              <w:rPr>
                <w:b/>
                <w:caps/>
                <w:color w:val="002060"/>
              </w:rPr>
              <w:t>:</w:t>
            </w:r>
          </w:p>
        </w:tc>
        <w:tc>
          <w:tcPr>
            <w:tcW w:w="2552" w:type="dxa"/>
            <w:gridSpan w:val="5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Рабочий телефон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Default="0045438C" w:rsidP="008C1FE6"/>
        </w:tc>
      </w:tr>
      <w:tr w:rsidR="0045438C" w:rsidTr="008C1FE6">
        <w:trPr>
          <w:trHeight w:val="331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:rsidR="0045438C" w:rsidRDefault="0045438C" w:rsidP="008C1FE6"/>
        </w:tc>
        <w:tc>
          <w:tcPr>
            <w:tcW w:w="2552" w:type="dxa"/>
            <w:gridSpan w:val="5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Домашний телефон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Default="0045438C" w:rsidP="008C1FE6"/>
        </w:tc>
      </w:tr>
      <w:tr w:rsidR="0045438C" w:rsidTr="008C1FE6">
        <w:trPr>
          <w:trHeight w:val="228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:rsidR="0045438C" w:rsidRDefault="0045438C" w:rsidP="008C1FE6"/>
        </w:tc>
        <w:tc>
          <w:tcPr>
            <w:tcW w:w="2552" w:type="dxa"/>
            <w:gridSpan w:val="5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Мобильный телефон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Default="0045438C" w:rsidP="008C1FE6">
            <w:r>
              <w:t>+996551177271</w:t>
            </w:r>
          </w:p>
        </w:tc>
      </w:tr>
      <w:tr w:rsidR="0045438C" w:rsidTr="008C1FE6">
        <w:trPr>
          <w:trHeight w:val="316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:rsidR="0045438C" w:rsidRDefault="0045438C" w:rsidP="008C1FE6"/>
        </w:tc>
        <w:tc>
          <w:tcPr>
            <w:tcW w:w="2552" w:type="dxa"/>
            <w:gridSpan w:val="5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Факс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Default="0045438C" w:rsidP="008C1FE6"/>
        </w:tc>
      </w:tr>
      <w:tr w:rsidR="0045438C" w:rsidTr="008C1FE6">
        <w:trPr>
          <w:trHeight w:val="70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:rsidR="0045438C" w:rsidRDefault="0045438C" w:rsidP="008C1FE6"/>
        </w:tc>
        <w:tc>
          <w:tcPr>
            <w:tcW w:w="2552" w:type="dxa"/>
            <w:gridSpan w:val="5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 xml:space="preserve">E-mail  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Pr="00FD6619" w:rsidRDefault="0045438C" w:rsidP="008C1FE6"/>
        </w:tc>
      </w:tr>
      <w:tr w:rsidR="0045438C" w:rsidTr="008C1FE6">
        <w:trPr>
          <w:trHeight w:val="31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2E2C0C" w:rsidRDefault="0045438C" w:rsidP="008C1FE6">
            <w:pPr>
              <w:jc w:val="center"/>
              <w:rPr>
                <w:b/>
                <w:color w:val="002060"/>
              </w:rPr>
            </w:pPr>
            <w:r w:rsidRPr="002E2C0C">
              <w:rPr>
                <w:b/>
                <w:color w:val="002060"/>
              </w:rPr>
              <w:t>ОБРАЗОВАНИЕ:</w:t>
            </w:r>
          </w:p>
        </w:tc>
      </w:tr>
      <w:tr w:rsidR="0045438C" w:rsidRPr="00383A49" w:rsidTr="008C1FE6">
        <w:trPr>
          <w:trHeight w:val="633"/>
        </w:trPr>
        <w:tc>
          <w:tcPr>
            <w:tcW w:w="1701" w:type="dxa"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Дата начала / окончания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Вуз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Факультет</w:t>
            </w:r>
          </w:p>
        </w:tc>
        <w:tc>
          <w:tcPr>
            <w:tcW w:w="2302" w:type="dxa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Специальность</w:t>
            </w:r>
          </w:p>
        </w:tc>
      </w:tr>
      <w:tr w:rsidR="0045438C" w:rsidTr="008C1FE6">
        <w:trPr>
          <w:trHeight w:val="316"/>
        </w:trPr>
        <w:tc>
          <w:tcPr>
            <w:tcW w:w="1701" w:type="dxa"/>
            <w:vAlign w:val="bottom"/>
          </w:tcPr>
          <w:p w:rsidR="0045438C" w:rsidRPr="00AB75A3" w:rsidRDefault="0045438C" w:rsidP="008C1FE6">
            <w:r>
              <w:t>1983-1989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Pr="00AB75A3" w:rsidRDefault="0045438C" w:rsidP="008C1FE6">
            <w:r>
              <w:t>КГМИ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Default="0045438C" w:rsidP="008C1FE6">
            <w:r>
              <w:t>лечебный факультет</w:t>
            </w:r>
          </w:p>
        </w:tc>
        <w:tc>
          <w:tcPr>
            <w:tcW w:w="2302" w:type="dxa"/>
            <w:noWrap/>
            <w:vAlign w:val="bottom"/>
          </w:tcPr>
          <w:p w:rsidR="0045438C" w:rsidRDefault="0045438C" w:rsidP="008C1FE6"/>
        </w:tc>
      </w:tr>
      <w:tr w:rsidR="0045438C" w:rsidTr="008C1FE6">
        <w:trPr>
          <w:trHeight w:val="316"/>
        </w:trPr>
        <w:tc>
          <w:tcPr>
            <w:tcW w:w="1701" w:type="dxa"/>
            <w:vAlign w:val="bottom"/>
          </w:tcPr>
          <w:p w:rsidR="0045438C" w:rsidRDefault="0045438C" w:rsidP="008C1FE6">
            <w:r>
              <w:t>1989-1991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Default="0045438C" w:rsidP="008C1FE6">
            <w:r>
              <w:t>ОМОКБ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Default="0045438C" w:rsidP="008C1FE6">
            <w:r>
              <w:t xml:space="preserve">Интернатура </w:t>
            </w:r>
          </w:p>
        </w:tc>
        <w:tc>
          <w:tcPr>
            <w:tcW w:w="2302" w:type="dxa"/>
            <w:noWrap/>
            <w:vAlign w:val="bottom"/>
          </w:tcPr>
          <w:p w:rsidR="0045438C" w:rsidRDefault="0045438C" w:rsidP="008C1FE6">
            <w:r>
              <w:t>Врач-невролог</w:t>
            </w:r>
          </w:p>
        </w:tc>
      </w:tr>
      <w:tr w:rsidR="0045438C" w:rsidTr="008C1FE6">
        <w:trPr>
          <w:trHeight w:val="316"/>
        </w:trPr>
        <w:tc>
          <w:tcPr>
            <w:tcW w:w="1701" w:type="dxa"/>
            <w:vAlign w:val="bottom"/>
          </w:tcPr>
          <w:p w:rsidR="0045438C" w:rsidRDefault="0045438C" w:rsidP="008C1FE6"/>
        </w:tc>
        <w:tc>
          <w:tcPr>
            <w:tcW w:w="2412" w:type="dxa"/>
            <w:gridSpan w:val="5"/>
            <w:noWrap/>
            <w:vAlign w:val="bottom"/>
          </w:tcPr>
          <w:p w:rsidR="0045438C" w:rsidRDefault="0045438C" w:rsidP="008C1FE6"/>
        </w:tc>
        <w:tc>
          <w:tcPr>
            <w:tcW w:w="3791" w:type="dxa"/>
            <w:gridSpan w:val="4"/>
            <w:noWrap/>
            <w:vAlign w:val="bottom"/>
          </w:tcPr>
          <w:p w:rsidR="0045438C" w:rsidRDefault="0045438C" w:rsidP="008C1FE6"/>
        </w:tc>
        <w:tc>
          <w:tcPr>
            <w:tcW w:w="2302" w:type="dxa"/>
            <w:noWrap/>
            <w:vAlign w:val="bottom"/>
          </w:tcPr>
          <w:p w:rsidR="0045438C" w:rsidRDefault="0045438C" w:rsidP="008C1FE6"/>
        </w:tc>
      </w:tr>
      <w:tr w:rsidR="0045438C" w:rsidTr="008C1FE6">
        <w:trPr>
          <w:trHeight w:val="31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383A49" w:rsidRDefault="0045438C" w:rsidP="008C1FE6">
            <w:pPr>
              <w:jc w:val="center"/>
              <w:rPr>
                <w:b/>
              </w:rPr>
            </w:pPr>
            <w:r w:rsidRPr="00383A49">
              <w:rPr>
                <w:b/>
              </w:rPr>
              <w:t>ПУБЛИКАЦИИ</w:t>
            </w:r>
            <w:r>
              <w:rPr>
                <w:b/>
              </w:rPr>
              <w:t xml:space="preserve"> </w:t>
            </w:r>
          </w:p>
        </w:tc>
      </w:tr>
      <w:tr w:rsidR="0045438C" w:rsidTr="008C1FE6">
        <w:trPr>
          <w:trHeight w:val="640"/>
        </w:trPr>
        <w:tc>
          <w:tcPr>
            <w:tcW w:w="10206" w:type="dxa"/>
            <w:gridSpan w:val="11"/>
            <w:noWrap/>
            <w:vAlign w:val="bottom"/>
          </w:tcPr>
          <w:p w:rsidR="0045438C" w:rsidRPr="00FD6619" w:rsidRDefault="0045438C" w:rsidP="008C1FE6">
            <w:pPr>
              <w:ind w:firstLine="708"/>
              <w:jc w:val="both"/>
            </w:pPr>
            <w:r w:rsidRPr="00F84426">
              <w:rPr>
                <w:b/>
              </w:rPr>
              <w:t>Основные работы</w:t>
            </w:r>
            <w:r w:rsidRPr="004B3A83">
              <w:t xml:space="preserve">:  </w:t>
            </w:r>
            <w:r>
              <w:t xml:space="preserve"> </w:t>
            </w:r>
          </w:p>
          <w:p w:rsidR="0045438C" w:rsidRPr="00FD6619" w:rsidRDefault="0045438C" w:rsidP="003C35D5">
            <w:pPr>
              <w:numPr>
                <w:ilvl w:val="0"/>
                <w:numId w:val="10"/>
              </w:numPr>
              <w:jc w:val="both"/>
            </w:pPr>
            <w:r w:rsidRPr="00FD6619">
              <w:t>Спонтанная и антигензависимая В-клеточная активность у больных ревматоидным артритом с периферической полинейропатией. Вестник Ошского государственного университета. – 2005. - №2. – С. 108-112</w:t>
            </w:r>
          </w:p>
          <w:p w:rsidR="0045438C" w:rsidRPr="00FD6619" w:rsidRDefault="0045438C" w:rsidP="003C35D5">
            <w:pPr>
              <w:numPr>
                <w:ilvl w:val="0"/>
                <w:numId w:val="10"/>
              </w:numPr>
              <w:jc w:val="both"/>
            </w:pPr>
            <w:r w:rsidRPr="00FD6619">
              <w:t>Острые нарушения мозгового кровообращения (пособие) Ош. – 2005. – 30 с</w:t>
            </w:r>
          </w:p>
          <w:p w:rsidR="0045438C" w:rsidRDefault="0045438C" w:rsidP="003C35D5">
            <w:pPr>
              <w:numPr>
                <w:ilvl w:val="0"/>
                <w:numId w:val="10"/>
              </w:numPr>
              <w:jc w:val="both"/>
            </w:pPr>
            <w:r w:rsidRPr="00FD6619">
              <w:t>Генетическая предрасположенность к поражению нервной системы при ревматоидном артрите: клинический пример Вестник Ошского государственного университета. – 2006. - №5. – С. 81-84</w:t>
            </w:r>
          </w:p>
          <w:p w:rsidR="0045438C" w:rsidRPr="00FD6619" w:rsidRDefault="0045438C" w:rsidP="003C35D5">
            <w:pPr>
              <w:numPr>
                <w:ilvl w:val="0"/>
                <w:numId w:val="10"/>
              </w:numPr>
              <w:jc w:val="both"/>
            </w:pPr>
            <w:r w:rsidRPr="00FD6619">
              <w:t>Учебное пособие по составлению истории болезни неврологического больного (для лечебного факультета, издание 5-е) (пособие) Ош. – 2006. – 29 с.</w:t>
            </w:r>
          </w:p>
          <w:p w:rsidR="0045438C" w:rsidRPr="00FD6619" w:rsidRDefault="0045438C" w:rsidP="003C35D5">
            <w:pPr>
              <w:numPr>
                <w:ilvl w:val="0"/>
                <w:numId w:val="10"/>
              </w:numPr>
              <w:jc w:val="both"/>
            </w:pPr>
            <w:r w:rsidRPr="00FD6619">
              <w:rPr>
                <w:lang w:val="ky-KG"/>
              </w:rPr>
              <w:t xml:space="preserve"> </w:t>
            </w:r>
            <w:r w:rsidRPr="00FD6619">
              <w:t>К возможности оказания специализированной помощи больным с паркинсонизмом по типу стационара на дому Москва.-2011 «Болезнь паркинсона и расстройства движения» с373-</w:t>
            </w:r>
            <w:r>
              <w:t>374</w:t>
            </w:r>
          </w:p>
          <w:p w:rsidR="0045438C" w:rsidRPr="00FD6619" w:rsidRDefault="0045438C" w:rsidP="003C35D5">
            <w:pPr>
              <w:numPr>
                <w:ilvl w:val="0"/>
                <w:numId w:val="10"/>
              </w:numPr>
              <w:jc w:val="both"/>
            </w:pPr>
            <w:r w:rsidRPr="00FD6619">
              <w:t>Опухоли головного и спинного мозга (пособие) Ош 2016 г.- 26с</w:t>
            </w:r>
            <w:r w:rsidRPr="00FD6619">
              <w:rPr>
                <w:lang w:val="ky-KG"/>
              </w:rPr>
              <w:t xml:space="preserve"> </w:t>
            </w:r>
          </w:p>
          <w:p w:rsidR="0045438C" w:rsidRPr="001727A9" w:rsidRDefault="0045438C" w:rsidP="003C35D5">
            <w:pPr>
              <w:numPr>
                <w:ilvl w:val="0"/>
                <w:numId w:val="10"/>
              </w:numPr>
              <w:jc w:val="both"/>
            </w:pPr>
            <w:r w:rsidRPr="001727A9">
              <w:t>Энцефалиты (пособие)</w:t>
            </w:r>
            <w:r w:rsidRPr="001727A9">
              <w:rPr>
                <w:lang w:val="ky-KG"/>
              </w:rPr>
              <w:t xml:space="preserve">Клиническая ревматология (учебное пособие). </w:t>
            </w:r>
            <w:r w:rsidRPr="001727A9">
              <w:t xml:space="preserve">Ош 2017 </w:t>
            </w:r>
          </w:p>
        </w:tc>
      </w:tr>
      <w:tr w:rsidR="0045438C" w:rsidTr="008C1FE6">
        <w:trPr>
          <w:trHeight w:val="316"/>
        </w:trPr>
        <w:tc>
          <w:tcPr>
            <w:tcW w:w="1701" w:type="dxa"/>
            <w:vAlign w:val="bottom"/>
          </w:tcPr>
          <w:p w:rsidR="0045438C" w:rsidRDefault="0045438C" w:rsidP="008C1FE6">
            <w:r>
              <w:t> 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Default="0045438C" w:rsidP="008C1FE6">
            <w:r>
              <w:t> 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Default="0045438C" w:rsidP="008C1FE6">
            <w:r>
              <w:t> </w:t>
            </w:r>
          </w:p>
        </w:tc>
        <w:tc>
          <w:tcPr>
            <w:tcW w:w="2302" w:type="dxa"/>
            <w:noWrap/>
            <w:vAlign w:val="bottom"/>
          </w:tcPr>
          <w:p w:rsidR="0045438C" w:rsidRDefault="0045438C" w:rsidP="008C1FE6">
            <w:r>
              <w:t> </w:t>
            </w:r>
          </w:p>
        </w:tc>
      </w:tr>
      <w:tr w:rsidR="0045438C" w:rsidTr="008C1FE6">
        <w:trPr>
          <w:trHeight w:val="783"/>
        </w:trPr>
        <w:tc>
          <w:tcPr>
            <w:tcW w:w="10206" w:type="dxa"/>
            <w:gridSpan w:val="11"/>
            <w:shd w:val="clear" w:color="auto" w:fill="DEEAF6"/>
            <w:vAlign w:val="bottom"/>
          </w:tcPr>
          <w:p w:rsidR="0045438C" w:rsidRPr="003673A2" w:rsidRDefault="0045438C" w:rsidP="008C1FE6">
            <w:pPr>
              <w:jc w:val="center"/>
              <w:rPr>
                <w:b/>
                <w:caps/>
                <w:color w:val="002060"/>
              </w:rPr>
            </w:pPr>
            <w:r>
              <w:rPr>
                <w:b/>
                <w:caps/>
                <w:color w:val="002060"/>
              </w:rPr>
              <w:t xml:space="preserve">Ключевые квалификации/ ОПЫТ </w:t>
            </w:r>
            <w:r w:rsidRPr="003673A2">
              <w:rPr>
                <w:b/>
                <w:caps/>
                <w:color w:val="002060"/>
              </w:rPr>
              <w:t>в области аккредитации и гарантии качества (тренинг, семинары, конференции и т.п.).</w:t>
            </w:r>
          </w:p>
        </w:tc>
      </w:tr>
      <w:tr w:rsidR="0045438C" w:rsidTr="008C1FE6">
        <w:trPr>
          <w:trHeight w:val="633"/>
        </w:trPr>
        <w:tc>
          <w:tcPr>
            <w:tcW w:w="1701" w:type="dxa"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</w:p>
        </w:tc>
        <w:tc>
          <w:tcPr>
            <w:tcW w:w="8505" w:type="dxa"/>
            <w:gridSpan w:val="10"/>
            <w:vAlign w:val="bottom"/>
          </w:tcPr>
          <w:p w:rsidR="0045438C" w:rsidRPr="00383A49" w:rsidRDefault="0045438C" w:rsidP="008C1FE6">
            <w:pPr>
              <w:jc w:val="center"/>
              <w:rPr>
                <w:b/>
                <w:bCs/>
              </w:rPr>
            </w:pPr>
            <w:r w:rsidRPr="00383A49">
              <w:rPr>
                <w:b/>
                <w:bCs/>
              </w:rPr>
              <w:t xml:space="preserve">Название </w:t>
            </w:r>
          </w:p>
        </w:tc>
      </w:tr>
      <w:tr w:rsidR="0045438C" w:rsidTr="008C1FE6">
        <w:trPr>
          <w:trHeight w:val="633"/>
        </w:trPr>
        <w:tc>
          <w:tcPr>
            <w:tcW w:w="1701" w:type="dxa"/>
            <w:noWrap/>
          </w:tcPr>
          <w:p w:rsidR="0045438C" w:rsidRPr="008625FC" w:rsidRDefault="0045438C" w:rsidP="008C1FE6"/>
        </w:tc>
        <w:tc>
          <w:tcPr>
            <w:tcW w:w="8505" w:type="dxa"/>
            <w:gridSpan w:val="10"/>
          </w:tcPr>
          <w:p w:rsidR="0045438C" w:rsidRPr="001727A9" w:rsidRDefault="0045438C" w:rsidP="008C1FE6">
            <w:pPr>
              <w:ind w:left="176"/>
              <w:jc w:val="both"/>
            </w:pPr>
            <w:r w:rsidRPr="001727A9">
              <w:t>Цикл по патологии костно-мышечной системы, 2000г., Ташкент, Узбекистан</w:t>
            </w:r>
          </w:p>
          <w:p w:rsidR="0045438C" w:rsidRPr="001727A9" w:rsidRDefault="0045438C" w:rsidP="008C1FE6">
            <w:pPr>
              <w:ind w:left="176"/>
              <w:jc w:val="both"/>
            </w:pPr>
            <w:r w:rsidRPr="001727A9">
              <w:t>Цикл по ангионеврологии,  2006 Россия, Санкт-Петербург.</w:t>
            </w:r>
          </w:p>
          <w:p w:rsidR="0045438C" w:rsidRPr="001727A9" w:rsidRDefault="0045438C" w:rsidP="008C1FE6">
            <w:pPr>
              <w:ind w:left="176"/>
              <w:jc w:val="both"/>
            </w:pPr>
            <w:r w:rsidRPr="001727A9">
              <w:t>« Педагогика и психология в высших учебных заведений» 2006г. ОшГУ УББИ.</w:t>
            </w:r>
          </w:p>
          <w:p w:rsidR="0045438C" w:rsidRPr="001727A9" w:rsidRDefault="0045438C" w:rsidP="008C1FE6">
            <w:pPr>
              <w:ind w:left="176"/>
              <w:jc w:val="both"/>
            </w:pPr>
            <w:r w:rsidRPr="001727A9">
              <w:t>компьютерная грамотность  январь 2009г. УББИ ОшГУ.</w:t>
            </w:r>
          </w:p>
          <w:p w:rsidR="0045438C" w:rsidRPr="001727A9" w:rsidRDefault="0045438C" w:rsidP="008C1FE6">
            <w:pPr>
              <w:ind w:left="176"/>
              <w:jc w:val="both"/>
            </w:pPr>
            <w:r w:rsidRPr="001727A9">
              <w:t>« Педагогика и психология высшей школы» январь 2009г. УББИ ОшГУ</w:t>
            </w:r>
          </w:p>
          <w:p w:rsidR="0045438C" w:rsidRPr="001727A9" w:rsidRDefault="0045438C" w:rsidP="008C1FE6">
            <w:pPr>
              <w:ind w:left="176"/>
              <w:jc w:val="both"/>
            </w:pPr>
            <w:r w:rsidRPr="001727A9">
              <w:t>6 Национальный конгресс по болезням органов дыхания и 6 Международный конгресс пульмонологов Центральной Азии, Ош 2013г.</w:t>
            </w:r>
          </w:p>
          <w:p w:rsidR="0045438C" w:rsidRPr="001727A9" w:rsidRDefault="0045438C" w:rsidP="008C1FE6">
            <w:pPr>
              <w:ind w:left="176"/>
              <w:jc w:val="both"/>
            </w:pPr>
            <w:r w:rsidRPr="001727A9">
              <w:t>научно-практическая конференция «Актуальные вопросы и современные методы лечения в аллергологии», Ош, 2014г.</w:t>
            </w:r>
          </w:p>
          <w:p w:rsidR="0045438C" w:rsidRPr="001727A9" w:rsidRDefault="0045438C" w:rsidP="008C1FE6">
            <w:pPr>
              <w:ind w:left="176"/>
              <w:jc w:val="both"/>
            </w:pPr>
            <w:r w:rsidRPr="001727A9">
              <w:t>семинар «Избранные вопросы терапии (диагностика и лечение хронических гепатитов на современном этапе)», Ош, 2016г.</w:t>
            </w:r>
          </w:p>
          <w:p w:rsidR="0045438C" w:rsidRPr="001727A9" w:rsidRDefault="0045438C" w:rsidP="008C1FE6">
            <w:pPr>
              <w:ind w:left="176"/>
              <w:jc w:val="both"/>
            </w:pPr>
            <w:r w:rsidRPr="001727A9">
              <w:rPr>
                <w:color w:val="000000"/>
              </w:rPr>
              <w:t>Конференция  « Тактика введения болевого синдрома в практике невролога» 20.10.2016г.  г.Ош</w:t>
            </w:r>
          </w:p>
          <w:p w:rsidR="0045438C" w:rsidRPr="001727A9" w:rsidRDefault="0045438C" w:rsidP="008C1FE6">
            <w:pPr>
              <w:ind w:left="176"/>
              <w:jc w:val="both"/>
            </w:pPr>
            <w:r w:rsidRPr="001727A9">
              <w:rPr>
                <w:color w:val="000000"/>
              </w:rPr>
              <w:t>Конференция «Современные малоинвазивные технологии в нейрохирургии и кардиологии» 15.10.2016г.  г.Ош</w:t>
            </w:r>
          </w:p>
          <w:p w:rsidR="0045438C" w:rsidRPr="001727A9" w:rsidRDefault="0045438C" w:rsidP="008C1FE6">
            <w:pPr>
              <w:ind w:left="176"/>
              <w:jc w:val="both"/>
              <w:rPr>
                <w:lang w:val="ky-KG"/>
              </w:rPr>
            </w:pPr>
          </w:p>
          <w:p w:rsidR="0045438C" w:rsidRPr="001727A9" w:rsidRDefault="0045438C" w:rsidP="008C1FE6">
            <w:pPr>
              <w:ind w:left="176"/>
              <w:jc w:val="both"/>
              <w:rPr>
                <w:lang w:val="ky-KG"/>
              </w:rPr>
            </w:pPr>
            <w:r w:rsidRPr="001727A9">
              <w:rPr>
                <w:lang w:val="ky-KG"/>
              </w:rPr>
              <w:t>2018 г 27-28 апреля- научнопрактическая конференция “Успехи и нерешенные проблемы практического здравоохранения в Кыргызстаге”, г.Ош Кыргызстан.</w:t>
            </w:r>
          </w:p>
          <w:p w:rsidR="0045438C" w:rsidRPr="008625FC" w:rsidRDefault="0045438C" w:rsidP="008C1FE6">
            <w:pPr>
              <w:rPr>
                <w:bCs/>
              </w:rPr>
            </w:pPr>
          </w:p>
        </w:tc>
      </w:tr>
      <w:tr w:rsidR="0045438C" w:rsidTr="008C1FE6">
        <w:trPr>
          <w:trHeight w:val="331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Default="0045438C" w:rsidP="008C1FE6">
            <w:pPr>
              <w:rPr>
                <w:color w:val="003366"/>
                <w:u w:val="single"/>
              </w:rPr>
            </w:pPr>
          </w:p>
          <w:p w:rsidR="0045438C" w:rsidRPr="00383A49" w:rsidRDefault="0045438C" w:rsidP="008C1FE6">
            <w:pPr>
              <w:jc w:val="center"/>
              <w:rPr>
                <w:b/>
                <w:caps/>
                <w:color w:val="000080"/>
              </w:rPr>
            </w:pPr>
            <w:r w:rsidRPr="003673A2">
              <w:rPr>
                <w:b/>
                <w:caps/>
                <w:color w:val="002060"/>
              </w:rPr>
              <w:t>Опыт работы</w:t>
            </w:r>
          </w:p>
        </w:tc>
      </w:tr>
      <w:tr w:rsidR="0045438C" w:rsidTr="003C35D5">
        <w:trPr>
          <w:trHeight w:val="1611"/>
        </w:trPr>
        <w:tc>
          <w:tcPr>
            <w:tcW w:w="10206" w:type="dxa"/>
            <w:gridSpan w:val="11"/>
            <w:vAlign w:val="bottom"/>
          </w:tcPr>
          <w:p w:rsidR="0045438C" w:rsidRPr="001727A9" w:rsidRDefault="0045438C" w:rsidP="008C1FE6">
            <w:pPr>
              <w:numPr>
                <w:ilvl w:val="1"/>
                <w:numId w:val="4"/>
              </w:numPr>
              <w:tabs>
                <w:tab w:val="clear" w:pos="1440"/>
                <w:tab w:val="num" w:pos="318"/>
              </w:tabs>
              <w:ind w:hanging="1122"/>
            </w:pPr>
            <w:r w:rsidRPr="001727A9">
              <w:t xml:space="preserve"> поликлиника г.Кара-Суу, врач-невролог (1992-1996г.)</w:t>
            </w:r>
          </w:p>
          <w:p w:rsidR="0045438C" w:rsidRPr="001727A9" w:rsidRDefault="0045438C" w:rsidP="008C1FE6">
            <w:pPr>
              <w:numPr>
                <w:ilvl w:val="1"/>
                <w:numId w:val="4"/>
              </w:numPr>
              <w:tabs>
                <w:tab w:val="clear" w:pos="1440"/>
                <w:tab w:val="num" w:pos="318"/>
              </w:tabs>
              <w:ind w:hanging="1122"/>
            </w:pPr>
            <w:r w:rsidRPr="001727A9">
              <w:t>поликлиника с\у Кашкар-Кишлак, врач-невролог (1996-2002г.)</w:t>
            </w:r>
          </w:p>
          <w:p w:rsidR="0045438C" w:rsidRPr="001727A9" w:rsidRDefault="0045438C" w:rsidP="008C1FE6">
            <w:pPr>
              <w:numPr>
                <w:ilvl w:val="1"/>
                <w:numId w:val="4"/>
              </w:numPr>
              <w:tabs>
                <w:tab w:val="clear" w:pos="1440"/>
                <w:tab w:val="num" w:pos="318"/>
              </w:tabs>
              <w:ind w:hanging="1122"/>
            </w:pPr>
            <w:r w:rsidRPr="001727A9">
              <w:t>кафедра неврологии, психиатрии ОшГУ, ассистент ( 2002-2007 г)</w:t>
            </w:r>
          </w:p>
          <w:p w:rsidR="0045438C" w:rsidRPr="001727A9" w:rsidRDefault="0045438C" w:rsidP="008C1FE6">
            <w:pPr>
              <w:numPr>
                <w:ilvl w:val="1"/>
                <w:numId w:val="4"/>
              </w:numPr>
              <w:tabs>
                <w:tab w:val="clear" w:pos="1440"/>
                <w:tab w:val="num" w:pos="318"/>
              </w:tabs>
              <w:ind w:hanging="1122"/>
            </w:pPr>
            <w:r w:rsidRPr="001727A9">
              <w:t>кафедра неврологии, психиатрии ОшГУ, старший преподаватель (с 2007 г</w:t>
            </w:r>
            <w:r>
              <w:t xml:space="preserve"> по настоящее время</w:t>
            </w:r>
            <w:r w:rsidRPr="001727A9">
              <w:t>)</w:t>
            </w:r>
          </w:p>
          <w:p w:rsidR="0045438C" w:rsidRPr="00F84426" w:rsidRDefault="0045438C" w:rsidP="008C1FE6">
            <w:pPr>
              <w:ind w:left="248"/>
            </w:pPr>
          </w:p>
        </w:tc>
      </w:tr>
      <w:tr w:rsidR="0045438C" w:rsidTr="008C1FE6">
        <w:trPr>
          <w:trHeight w:val="316"/>
        </w:trPr>
        <w:tc>
          <w:tcPr>
            <w:tcW w:w="10206" w:type="dxa"/>
            <w:gridSpan w:val="11"/>
            <w:shd w:val="clear" w:color="auto" w:fill="DEEAF6"/>
            <w:vAlign w:val="bottom"/>
          </w:tcPr>
          <w:p w:rsidR="0045438C" w:rsidRPr="003673A2" w:rsidRDefault="0045438C" w:rsidP="008C1FE6">
            <w:pPr>
              <w:jc w:val="center"/>
              <w:rPr>
                <w:b/>
                <w:caps/>
                <w:color w:val="002060"/>
              </w:rPr>
            </w:pPr>
            <w:r w:rsidRPr="003673A2">
              <w:rPr>
                <w:b/>
                <w:caps/>
                <w:color w:val="002060"/>
              </w:rPr>
              <w:t xml:space="preserve">Знание языков: указать компетенции по шкале от 1 до 5 (1 </w:t>
            </w:r>
            <w:r>
              <w:rPr>
                <w:b/>
                <w:caps/>
                <w:color w:val="002060"/>
              </w:rPr>
              <w:t>–</w:t>
            </w:r>
            <w:r w:rsidRPr="003673A2">
              <w:rPr>
                <w:b/>
                <w:caps/>
                <w:color w:val="002060"/>
              </w:rPr>
              <w:t xml:space="preserve"> отлично</w:t>
            </w:r>
            <w:r>
              <w:rPr>
                <w:b/>
                <w:caps/>
                <w:color w:val="002060"/>
              </w:rPr>
              <w:t>е знание</w:t>
            </w:r>
            <w:r w:rsidRPr="003673A2">
              <w:rPr>
                <w:b/>
                <w:caps/>
                <w:color w:val="002060"/>
              </w:rPr>
              <w:t xml:space="preserve">, 5 </w:t>
            </w:r>
            <w:r>
              <w:rPr>
                <w:b/>
                <w:caps/>
                <w:color w:val="002060"/>
              </w:rPr>
              <w:t>–</w:t>
            </w:r>
            <w:r w:rsidRPr="003673A2">
              <w:rPr>
                <w:b/>
                <w:caps/>
                <w:color w:val="002060"/>
              </w:rPr>
              <w:t xml:space="preserve"> </w:t>
            </w:r>
            <w:r>
              <w:rPr>
                <w:b/>
                <w:caps/>
                <w:color w:val="002060"/>
              </w:rPr>
              <w:t>знание базовых основ</w:t>
            </w:r>
            <w:r w:rsidRPr="003673A2">
              <w:rPr>
                <w:b/>
                <w:caps/>
                <w:color w:val="002060"/>
              </w:rPr>
              <w:t>)</w:t>
            </w:r>
          </w:p>
        </w:tc>
      </w:tr>
      <w:tr w:rsidR="0045438C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Language  (Язык)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Reading</w:t>
            </w:r>
          </w:p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 xml:space="preserve"> (Чтение)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Speaking (Разговорный)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Writing (Письмо)</w:t>
            </w:r>
          </w:p>
        </w:tc>
      </w:tr>
      <w:tr w:rsidR="0045438C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Default="0045438C" w:rsidP="008C1FE6">
            <w:r>
              <w:t xml:space="preserve">Кыргызский 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Default="0045438C" w:rsidP="008C1FE6">
            <w:r>
              <w:t>1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Default="0045438C" w:rsidP="008C1FE6">
            <w:r>
              <w:t>1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Default="0045438C" w:rsidP="008C1FE6">
            <w:r>
              <w:t>1</w:t>
            </w:r>
          </w:p>
        </w:tc>
      </w:tr>
      <w:tr w:rsidR="0045438C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Default="0045438C" w:rsidP="008C1FE6">
            <w:r>
              <w:t xml:space="preserve">Русский 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Default="0045438C" w:rsidP="008C1FE6">
            <w:r>
              <w:t>1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Default="0045438C" w:rsidP="008C1FE6">
            <w:r>
              <w:t>1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Default="0045438C" w:rsidP="008C1FE6">
            <w:r>
              <w:t>1</w:t>
            </w:r>
          </w:p>
        </w:tc>
      </w:tr>
      <w:tr w:rsidR="0045438C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Default="0045438C" w:rsidP="008C1FE6">
            <w:r>
              <w:t xml:space="preserve">Английский 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Default="0045438C" w:rsidP="008C1FE6">
            <w:r>
              <w:t>3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Default="0045438C" w:rsidP="008C1FE6">
            <w:r>
              <w:t>4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Default="0045438C" w:rsidP="008C1FE6">
            <w:r>
              <w:t>4</w:t>
            </w:r>
          </w:p>
        </w:tc>
      </w:tr>
      <w:tr w:rsidR="0045438C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Default="0045438C" w:rsidP="008C1FE6"/>
        </w:tc>
        <w:tc>
          <w:tcPr>
            <w:tcW w:w="2693" w:type="dxa"/>
            <w:gridSpan w:val="5"/>
            <w:noWrap/>
            <w:vAlign w:val="bottom"/>
          </w:tcPr>
          <w:p w:rsidR="0045438C" w:rsidRDefault="0045438C" w:rsidP="008C1FE6"/>
        </w:tc>
        <w:tc>
          <w:tcPr>
            <w:tcW w:w="2693" w:type="dxa"/>
            <w:gridSpan w:val="2"/>
            <w:noWrap/>
            <w:vAlign w:val="bottom"/>
          </w:tcPr>
          <w:p w:rsidR="0045438C" w:rsidRDefault="0045438C" w:rsidP="008C1FE6"/>
        </w:tc>
        <w:tc>
          <w:tcPr>
            <w:tcW w:w="2835" w:type="dxa"/>
            <w:gridSpan w:val="2"/>
            <w:noWrap/>
            <w:vAlign w:val="bottom"/>
          </w:tcPr>
          <w:p w:rsidR="0045438C" w:rsidRDefault="0045438C" w:rsidP="008C1FE6"/>
        </w:tc>
      </w:tr>
      <w:tr w:rsidR="0045438C" w:rsidTr="008C1FE6">
        <w:trPr>
          <w:trHeight w:val="31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3673A2" w:rsidRDefault="0045438C" w:rsidP="008C1FE6">
            <w:pPr>
              <w:jc w:val="center"/>
              <w:rPr>
                <w:b/>
                <w:caps/>
                <w:color w:val="002060"/>
              </w:rPr>
            </w:pPr>
            <w:r w:rsidRPr="003673A2">
              <w:rPr>
                <w:b/>
                <w:caps/>
                <w:color w:val="002060"/>
              </w:rPr>
              <w:t>Дополнительная информация</w:t>
            </w:r>
          </w:p>
        </w:tc>
      </w:tr>
      <w:tr w:rsidR="0045438C" w:rsidTr="008C1FE6">
        <w:trPr>
          <w:trHeight w:val="31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>
              <w:rPr>
                <w:b/>
              </w:rPr>
              <w:t xml:space="preserve">Личные </w:t>
            </w:r>
            <w:r>
              <w:rPr>
                <w:b/>
                <w:lang w:val="ky-KG"/>
              </w:rPr>
              <w:t xml:space="preserve">данные и </w:t>
            </w:r>
            <w:r>
              <w:rPr>
                <w:b/>
              </w:rPr>
              <w:t>н</w:t>
            </w:r>
            <w:r w:rsidRPr="00383A49">
              <w:rPr>
                <w:b/>
              </w:rPr>
              <w:t xml:space="preserve">авыки </w:t>
            </w:r>
          </w:p>
        </w:tc>
      </w:tr>
      <w:tr w:rsidR="0045438C" w:rsidRPr="00C16D1E" w:rsidTr="008C1FE6">
        <w:trPr>
          <w:trHeight w:val="256"/>
        </w:trPr>
        <w:tc>
          <w:tcPr>
            <w:tcW w:w="10206" w:type="dxa"/>
            <w:gridSpan w:val="11"/>
            <w:noWrap/>
            <w:vAlign w:val="bottom"/>
          </w:tcPr>
          <w:p w:rsidR="0045438C" w:rsidRPr="00C16D1E" w:rsidRDefault="0045438C" w:rsidP="008C1FE6">
            <w:r w:rsidRPr="00C16D1E">
              <w:t>Владе</w:t>
            </w:r>
            <w:r>
              <w:rPr>
                <w:lang w:val="ky-KG"/>
              </w:rPr>
              <w:t>ет</w:t>
            </w:r>
            <w:r w:rsidRPr="00C16D1E">
              <w:t xml:space="preserve"> работой на компьютере</w:t>
            </w:r>
          </w:p>
        </w:tc>
      </w:tr>
      <w:tr w:rsidR="0045438C" w:rsidTr="008C1FE6">
        <w:trPr>
          <w:trHeight w:val="256"/>
        </w:trPr>
        <w:tc>
          <w:tcPr>
            <w:tcW w:w="10206" w:type="dxa"/>
            <w:gridSpan w:val="11"/>
            <w:noWrap/>
            <w:vAlign w:val="bottom"/>
          </w:tcPr>
          <w:p w:rsidR="0045438C" w:rsidRPr="00383A49" w:rsidRDefault="0045438C" w:rsidP="008C1FE6">
            <w:pPr>
              <w:numPr>
                <w:ilvl w:val="0"/>
                <w:numId w:val="9"/>
              </w:numPr>
              <w:jc w:val="both"/>
              <w:rPr>
                <w:rFonts w:ascii="Arial CYR" w:hAnsi="Arial CYR" w:cs="Arial CYR"/>
                <w:sz w:val="20"/>
                <w:szCs w:val="20"/>
              </w:rPr>
            </w:pPr>
            <w:r w:rsidRPr="00D60D66">
              <w:rPr>
                <w:b/>
                <w:szCs w:val="20"/>
              </w:rPr>
              <w:t>Семейное положение:</w:t>
            </w:r>
            <w:r w:rsidRPr="00D60D66">
              <w:rPr>
                <w:szCs w:val="20"/>
              </w:rPr>
              <w:t xml:space="preserve"> женат, имеет трое детей</w:t>
            </w:r>
            <w:r>
              <w:rPr>
                <w:szCs w:val="20"/>
              </w:rPr>
              <w:t>.</w:t>
            </w:r>
          </w:p>
        </w:tc>
      </w:tr>
      <w:tr w:rsidR="0045438C" w:rsidTr="008C1FE6">
        <w:trPr>
          <w:trHeight w:val="316"/>
        </w:trPr>
        <w:tc>
          <w:tcPr>
            <w:tcW w:w="10206" w:type="dxa"/>
            <w:gridSpan w:val="11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>
              <w:rPr>
                <w:b/>
              </w:rPr>
              <w:t>Дополнительная информация</w:t>
            </w:r>
            <w:r>
              <w:rPr>
                <w:b/>
                <w:lang w:val="ky-KG"/>
              </w:rPr>
              <w:t xml:space="preserve"> (награды)</w:t>
            </w:r>
          </w:p>
        </w:tc>
      </w:tr>
      <w:tr w:rsidR="0045438C" w:rsidTr="008C1FE6">
        <w:trPr>
          <w:trHeight w:val="520"/>
        </w:trPr>
        <w:tc>
          <w:tcPr>
            <w:tcW w:w="10206" w:type="dxa"/>
            <w:gridSpan w:val="11"/>
            <w:noWrap/>
            <w:vAlign w:val="bottom"/>
          </w:tcPr>
          <w:p w:rsidR="0045438C" w:rsidRDefault="0045438C" w:rsidP="008C1FE6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</w:tbl>
    <w:p w:rsidR="0045438C" w:rsidRDefault="0045438C" w:rsidP="008C1FE6">
      <w:pPr>
        <w:widowControl w:val="0"/>
        <w:jc w:val="center"/>
        <w:rPr>
          <w:b/>
          <w:lang w:val="ky-KG"/>
        </w:rPr>
      </w:pPr>
    </w:p>
    <w:p w:rsidR="0045438C" w:rsidRDefault="0045438C" w:rsidP="008C1FE6">
      <w:pPr>
        <w:widowControl w:val="0"/>
        <w:jc w:val="right"/>
        <w:rPr>
          <w:b/>
          <w:lang w:val="ky-KG"/>
        </w:rPr>
      </w:pPr>
    </w:p>
    <w:p w:rsidR="0045438C" w:rsidRPr="003C35D5" w:rsidRDefault="0045438C" w:rsidP="008C1FE6">
      <w:pPr>
        <w:jc w:val="center"/>
        <w:rPr>
          <w:b/>
          <w:sz w:val="28"/>
          <w:szCs w:val="28"/>
          <w:lang w:val="en-US"/>
        </w:rPr>
      </w:pPr>
      <w:r w:rsidRPr="003C35D5">
        <w:rPr>
          <w:b/>
          <w:sz w:val="28"/>
          <w:szCs w:val="28"/>
        </w:rPr>
        <w:t>Азимбаев Кубатали Арынович</w:t>
      </w:r>
    </w:p>
    <w:p w:rsidR="0045438C" w:rsidRPr="0020445A" w:rsidRDefault="0045438C" w:rsidP="008C1FE6">
      <w:pPr>
        <w:jc w:val="center"/>
        <w:rPr>
          <w:b/>
          <w:bCs/>
          <w:sz w:val="28"/>
          <w:szCs w:val="28"/>
        </w:rPr>
      </w:pPr>
    </w:p>
    <w:tbl>
      <w:tblPr>
        <w:tblW w:w="1020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84"/>
        <w:gridCol w:w="283"/>
        <w:gridCol w:w="400"/>
        <w:gridCol w:w="26"/>
        <w:gridCol w:w="1419"/>
        <w:gridCol w:w="565"/>
        <w:gridCol w:w="142"/>
        <w:gridCol w:w="2551"/>
        <w:gridCol w:w="533"/>
        <w:gridCol w:w="2302"/>
      </w:tblGrid>
      <w:tr w:rsidR="0045438C" w:rsidTr="008C1FE6">
        <w:trPr>
          <w:trHeight w:val="2583"/>
        </w:trPr>
        <w:tc>
          <w:tcPr>
            <w:tcW w:w="2694" w:type="dxa"/>
            <w:gridSpan w:val="5"/>
            <w:shd w:val="clear" w:color="auto" w:fill="DEEAF6"/>
          </w:tcPr>
          <w:p w:rsidR="0045438C" w:rsidRPr="006610E3" w:rsidRDefault="0045438C" w:rsidP="008C1FE6">
            <w:pPr>
              <w:ind w:left="-108"/>
              <w:jc w:val="center"/>
              <w:rPr>
                <w:b/>
                <w:bCs/>
                <w:i/>
                <w:iCs/>
                <w:color w:val="FF0000"/>
              </w:rPr>
            </w:pPr>
            <w:r>
              <w:t xml:space="preserve">                           </w:t>
            </w:r>
          </w:p>
          <w:p w:rsidR="0045438C" w:rsidRPr="00383A49" w:rsidRDefault="0045438C" w:rsidP="008C1FE6">
            <w:pPr>
              <w:jc w:val="center"/>
              <w:rPr>
                <w:b/>
                <w:bCs/>
                <w:i/>
                <w:iCs/>
                <w:color w:val="FF0000"/>
              </w:rPr>
            </w:pPr>
            <w:r w:rsidRPr="00782219">
              <w:rPr>
                <w:b/>
                <w:bCs/>
                <w:i/>
                <w:iCs/>
                <w:color w:val="FF0000"/>
              </w:rPr>
              <w:object w:dxaOrig="8925" w:dyaOrig="12615">
                <v:shape id="_x0000_i1027" type="#_x0000_t75" style="width:93.75pt;height:132.75pt" o:ole="">
                  <v:imagedata r:id="rId8" o:title=""/>
                </v:shape>
                <o:OLEObject Type="Embed" ProgID="AcroExch.Document.DC" ShapeID="_x0000_i1027" DrawAspect="Content" ObjectID="_1588475219" r:id="rId9"/>
              </w:object>
            </w:r>
          </w:p>
        </w:tc>
        <w:tc>
          <w:tcPr>
            <w:tcW w:w="7512" w:type="dxa"/>
            <w:gridSpan w:val="6"/>
            <w:noWrap/>
          </w:tcPr>
          <w:p w:rsidR="0045438C" w:rsidRPr="004B3A83" w:rsidRDefault="0045438C" w:rsidP="003C35D5">
            <w:pPr>
              <w:numPr>
                <w:ilvl w:val="0"/>
                <w:numId w:val="12"/>
              </w:numPr>
              <w:jc w:val="both"/>
            </w:pPr>
            <w:r>
              <w:t>Азимбаев Кубатали Арынович 1966</w:t>
            </w:r>
            <w:r w:rsidRPr="004B3A83">
              <w:t xml:space="preserve"> года рождения, </w:t>
            </w:r>
            <w:r>
              <w:t>кыргыз</w:t>
            </w:r>
            <w:r w:rsidRPr="004B3A83">
              <w:t xml:space="preserve">. </w:t>
            </w:r>
          </w:p>
          <w:p w:rsidR="0045438C" w:rsidRDefault="0045438C" w:rsidP="003C35D5">
            <w:pPr>
              <w:numPr>
                <w:ilvl w:val="0"/>
                <w:numId w:val="12"/>
              </w:numPr>
              <w:jc w:val="both"/>
            </w:pPr>
            <w:r w:rsidRPr="004B3A83">
              <w:t>В 19</w:t>
            </w:r>
            <w:r>
              <w:t>92</w:t>
            </w:r>
            <w:r w:rsidRPr="004B3A83">
              <w:t xml:space="preserve"> году окончил </w:t>
            </w:r>
            <w:r>
              <w:t xml:space="preserve"> КГМИ, лечебный факультет.</w:t>
            </w:r>
          </w:p>
          <w:p w:rsidR="0045438C" w:rsidRDefault="0045438C" w:rsidP="003C35D5">
            <w:pPr>
              <w:numPr>
                <w:ilvl w:val="0"/>
                <w:numId w:val="12"/>
              </w:numPr>
              <w:jc w:val="both"/>
            </w:pPr>
            <w:r w:rsidRPr="004B3A83">
              <w:t xml:space="preserve">Стаж педагогической работы в ВУЗах – </w:t>
            </w:r>
            <w:r>
              <w:t>1год</w:t>
            </w:r>
            <w:r w:rsidRPr="004B3A83">
              <w:t>, в том числе в Ошском государственном универ</w:t>
            </w:r>
            <w:r>
              <w:t>ситете – 1 год</w:t>
            </w:r>
            <w:r w:rsidRPr="004B3A83">
              <w:t xml:space="preserve">. </w:t>
            </w:r>
          </w:p>
          <w:p w:rsidR="0045438C" w:rsidRPr="00C11489" w:rsidRDefault="0045438C" w:rsidP="003C35D5">
            <w:pPr>
              <w:numPr>
                <w:ilvl w:val="0"/>
                <w:numId w:val="12"/>
              </w:numPr>
              <w:jc w:val="both"/>
            </w:pPr>
            <w:r>
              <w:t>Сфера профессиональной деятельности: хирургия, функциональная диагностика.</w:t>
            </w:r>
          </w:p>
        </w:tc>
      </w:tr>
      <w:tr w:rsidR="0045438C" w:rsidTr="008C1FE6">
        <w:trPr>
          <w:trHeight w:val="25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Default="0045438C" w:rsidP="008C1FE6">
            <w:pPr>
              <w:rPr>
                <w:rFonts w:ascii="Arial CYR" w:hAnsi="Arial CYR" w:cs="Arial CYR"/>
                <w:sz w:val="20"/>
                <w:szCs w:val="20"/>
              </w:rPr>
            </w:pPr>
          </w:p>
          <w:p w:rsidR="0045438C" w:rsidRPr="002E2C0C" w:rsidRDefault="0045438C" w:rsidP="008C1FE6">
            <w:pPr>
              <w:jc w:val="center"/>
              <w:rPr>
                <w:b/>
                <w:caps/>
                <w:color w:val="002060"/>
              </w:rPr>
            </w:pPr>
            <w:r w:rsidRPr="002E2C0C">
              <w:rPr>
                <w:b/>
                <w:caps/>
                <w:color w:val="002060"/>
              </w:rPr>
              <w:t>Персональная информация</w:t>
            </w:r>
          </w:p>
        </w:tc>
      </w:tr>
      <w:tr w:rsidR="0045438C" w:rsidTr="008C1FE6">
        <w:trPr>
          <w:trHeight w:val="316"/>
        </w:trPr>
        <w:tc>
          <w:tcPr>
            <w:tcW w:w="2668" w:type="dxa"/>
            <w:gridSpan w:val="4"/>
            <w:vAlign w:val="bottom"/>
          </w:tcPr>
          <w:p w:rsidR="0045438C" w:rsidRPr="00FB67A0" w:rsidRDefault="0045438C" w:rsidP="008C1FE6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 xml:space="preserve">Фамилия 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Default="0045438C" w:rsidP="008C1FE6">
            <w:r>
              <w:t>Азимбаев</w:t>
            </w:r>
          </w:p>
        </w:tc>
      </w:tr>
      <w:tr w:rsidR="0045438C" w:rsidTr="008C1FE6">
        <w:trPr>
          <w:trHeight w:val="316"/>
        </w:trPr>
        <w:tc>
          <w:tcPr>
            <w:tcW w:w="2668" w:type="dxa"/>
            <w:gridSpan w:val="4"/>
            <w:vAlign w:val="bottom"/>
          </w:tcPr>
          <w:p w:rsidR="0045438C" w:rsidRPr="00FB67A0" w:rsidRDefault="0045438C" w:rsidP="008C1FE6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 xml:space="preserve">Имя 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Default="0045438C" w:rsidP="008C1FE6">
            <w:r>
              <w:t>Кубатали</w:t>
            </w:r>
          </w:p>
        </w:tc>
      </w:tr>
      <w:tr w:rsidR="0045438C" w:rsidTr="008C1FE6">
        <w:trPr>
          <w:trHeight w:val="316"/>
        </w:trPr>
        <w:tc>
          <w:tcPr>
            <w:tcW w:w="2668" w:type="dxa"/>
            <w:gridSpan w:val="4"/>
            <w:vAlign w:val="bottom"/>
          </w:tcPr>
          <w:p w:rsidR="0045438C" w:rsidRPr="00FB67A0" w:rsidRDefault="0045438C" w:rsidP="008C1FE6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>Отчество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Default="0045438C" w:rsidP="008C1FE6">
            <w:r>
              <w:t>Арынович</w:t>
            </w:r>
          </w:p>
        </w:tc>
      </w:tr>
      <w:tr w:rsidR="0045438C" w:rsidTr="008C1FE6">
        <w:trPr>
          <w:trHeight w:val="316"/>
        </w:trPr>
        <w:tc>
          <w:tcPr>
            <w:tcW w:w="2668" w:type="dxa"/>
            <w:gridSpan w:val="4"/>
            <w:vAlign w:val="bottom"/>
          </w:tcPr>
          <w:p w:rsidR="0045438C" w:rsidRPr="00FB67A0" w:rsidRDefault="0045438C" w:rsidP="008C1FE6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>Дата рождения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Default="0045438C" w:rsidP="008C1FE6">
            <w:r>
              <w:t>15.06.1966г.</w:t>
            </w:r>
          </w:p>
        </w:tc>
      </w:tr>
      <w:tr w:rsidR="0045438C" w:rsidTr="008C1FE6">
        <w:trPr>
          <w:trHeight w:val="242"/>
        </w:trPr>
        <w:tc>
          <w:tcPr>
            <w:tcW w:w="2268" w:type="dxa"/>
            <w:gridSpan w:val="3"/>
            <w:vMerge w:val="restart"/>
            <w:shd w:val="clear" w:color="auto" w:fill="DEEAF6"/>
            <w:vAlign w:val="center"/>
          </w:tcPr>
          <w:p w:rsidR="0045438C" w:rsidRPr="002E2C0C" w:rsidRDefault="0045438C" w:rsidP="008C1FE6">
            <w:pPr>
              <w:rPr>
                <w:b/>
                <w:caps/>
                <w:color w:val="002060"/>
              </w:rPr>
            </w:pPr>
            <w:r w:rsidRPr="002E2C0C">
              <w:rPr>
                <w:b/>
                <w:caps/>
                <w:color w:val="002060"/>
                <w:shd w:val="clear" w:color="auto" w:fill="A6A6A6"/>
              </w:rPr>
              <w:t>Контактная информация</w:t>
            </w:r>
            <w:r w:rsidRPr="002E2C0C">
              <w:rPr>
                <w:b/>
                <w:caps/>
                <w:color w:val="002060"/>
              </w:rPr>
              <w:t>:</w:t>
            </w:r>
          </w:p>
        </w:tc>
        <w:tc>
          <w:tcPr>
            <w:tcW w:w="2552" w:type="dxa"/>
            <w:gridSpan w:val="5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Рабочий телефон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Default="0045438C" w:rsidP="008C1FE6"/>
        </w:tc>
      </w:tr>
      <w:tr w:rsidR="0045438C" w:rsidTr="008C1FE6">
        <w:trPr>
          <w:trHeight w:val="331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:rsidR="0045438C" w:rsidRDefault="0045438C" w:rsidP="008C1FE6"/>
        </w:tc>
        <w:tc>
          <w:tcPr>
            <w:tcW w:w="2552" w:type="dxa"/>
            <w:gridSpan w:val="5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Домашний телефон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Default="0045438C" w:rsidP="008C1FE6"/>
        </w:tc>
      </w:tr>
      <w:tr w:rsidR="0045438C" w:rsidTr="008C1FE6">
        <w:trPr>
          <w:trHeight w:val="228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:rsidR="0045438C" w:rsidRDefault="0045438C" w:rsidP="008C1FE6"/>
        </w:tc>
        <w:tc>
          <w:tcPr>
            <w:tcW w:w="2552" w:type="dxa"/>
            <w:gridSpan w:val="5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Мобильный телефон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Default="0045438C" w:rsidP="008C1FE6">
            <w:r>
              <w:t>+996555796622</w:t>
            </w:r>
          </w:p>
        </w:tc>
      </w:tr>
      <w:tr w:rsidR="0045438C" w:rsidTr="008C1FE6">
        <w:trPr>
          <w:trHeight w:val="316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:rsidR="0045438C" w:rsidRDefault="0045438C" w:rsidP="008C1FE6"/>
        </w:tc>
        <w:tc>
          <w:tcPr>
            <w:tcW w:w="2552" w:type="dxa"/>
            <w:gridSpan w:val="5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Факс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Default="0045438C" w:rsidP="008C1FE6"/>
        </w:tc>
      </w:tr>
      <w:tr w:rsidR="0045438C" w:rsidTr="008C1FE6">
        <w:trPr>
          <w:trHeight w:val="70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:rsidR="0045438C" w:rsidRDefault="0045438C" w:rsidP="008C1FE6"/>
        </w:tc>
        <w:tc>
          <w:tcPr>
            <w:tcW w:w="2552" w:type="dxa"/>
            <w:gridSpan w:val="5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 xml:space="preserve">E-mail  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Pr="00FD6619" w:rsidRDefault="0045438C" w:rsidP="008C1FE6"/>
        </w:tc>
      </w:tr>
      <w:tr w:rsidR="0045438C" w:rsidTr="008C1FE6">
        <w:trPr>
          <w:trHeight w:val="31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2E2C0C" w:rsidRDefault="0045438C" w:rsidP="008C1FE6">
            <w:pPr>
              <w:jc w:val="center"/>
              <w:rPr>
                <w:b/>
                <w:color w:val="002060"/>
              </w:rPr>
            </w:pPr>
            <w:r w:rsidRPr="002E2C0C">
              <w:rPr>
                <w:b/>
                <w:color w:val="002060"/>
              </w:rPr>
              <w:t>ОБРАЗОВАНИЕ:</w:t>
            </w:r>
          </w:p>
        </w:tc>
      </w:tr>
      <w:tr w:rsidR="0045438C" w:rsidRPr="00383A49" w:rsidTr="008C1FE6">
        <w:trPr>
          <w:trHeight w:val="633"/>
        </w:trPr>
        <w:tc>
          <w:tcPr>
            <w:tcW w:w="1701" w:type="dxa"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Дата начала / окончания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Вуз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Факультет</w:t>
            </w:r>
          </w:p>
        </w:tc>
        <w:tc>
          <w:tcPr>
            <w:tcW w:w="2302" w:type="dxa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Специальность</w:t>
            </w:r>
          </w:p>
        </w:tc>
      </w:tr>
      <w:tr w:rsidR="0045438C" w:rsidTr="008C1FE6">
        <w:trPr>
          <w:trHeight w:val="316"/>
        </w:trPr>
        <w:tc>
          <w:tcPr>
            <w:tcW w:w="1701" w:type="dxa"/>
            <w:vAlign w:val="bottom"/>
          </w:tcPr>
          <w:p w:rsidR="0045438C" w:rsidRPr="00AB75A3" w:rsidRDefault="0045438C" w:rsidP="008C1FE6">
            <w:r>
              <w:t>1986-1992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Pr="00AB75A3" w:rsidRDefault="0045438C" w:rsidP="008C1FE6">
            <w:r>
              <w:t>КГМИ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Default="0045438C" w:rsidP="008C1FE6">
            <w:r>
              <w:t>лечебный факультет</w:t>
            </w:r>
          </w:p>
        </w:tc>
        <w:tc>
          <w:tcPr>
            <w:tcW w:w="2302" w:type="dxa"/>
            <w:noWrap/>
            <w:vAlign w:val="bottom"/>
          </w:tcPr>
          <w:p w:rsidR="0045438C" w:rsidRDefault="0045438C" w:rsidP="008C1FE6"/>
        </w:tc>
      </w:tr>
      <w:tr w:rsidR="0045438C" w:rsidTr="008C1FE6">
        <w:trPr>
          <w:trHeight w:val="316"/>
        </w:trPr>
        <w:tc>
          <w:tcPr>
            <w:tcW w:w="1701" w:type="dxa"/>
            <w:vAlign w:val="bottom"/>
          </w:tcPr>
          <w:p w:rsidR="0045438C" w:rsidRDefault="0045438C" w:rsidP="008C1FE6">
            <w:r>
              <w:t>1992-1993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Default="0045438C" w:rsidP="008C1FE6">
            <w:r>
              <w:t>ОМОКБ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Default="0045438C" w:rsidP="008C1FE6">
            <w:r>
              <w:t xml:space="preserve">Интернатура </w:t>
            </w:r>
          </w:p>
        </w:tc>
        <w:tc>
          <w:tcPr>
            <w:tcW w:w="2302" w:type="dxa"/>
            <w:noWrap/>
            <w:vAlign w:val="bottom"/>
          </w:tcPr>
          <w:p w:rsidR="0045438C" w:rsidRDefault="0045438C" w:rsidP="008C1FE6">
            <w:r>
              <w:t>Врач хирург</w:t>
            </w:r>
          </w:p>
        </w:tc>
      </w:tr>
      <w:tr w:rsidR="0045438C" w:rsidTr="008C1FE6">
        <w:trPr>
          <w:trHeight w:val="316"/>
        </w:trPr>
        <w:tc>
          <w:tcPr>
            <w:tcW w:w="1701" w:type="dxa"/>
            <w:vAlign w:val="bottom"/>
          </w:tcPr>
          <w:p w:rsidR="0045438C" w:rsidRDefault="0045438C" w:rsidP="008C1FE6"/>
        </w:tc>
        <w:tc>
          <w:tcPr>
            <w:tcW w:w="2412" w:type="dxa"/>
            <w:gridSpan w:val="5"/>
            <w:noWrap/>
            <w:vAlign w:val="bottom"/>
          </w:tcPr>
          <w:p w:rsidR="0045438C" w:rsidRDefault="0045438C" w:rsidP="008C1FE6"/>
        </w:tc>
        <w:tc>
          <w:tcPr>
            <w:tcW w:w="3791" w:type="dxa"/>
            <w:gridSpan w:val="4"/>
            <w:noWrap/>
            <w:vAlign w:val="bottom"/>
          </w:tcPr>
          <w:p w:rsidR="0045438C" w:rsidRDefault="0045438C" w:rsidP="008C1FE6"/>
        </w:tc>
        <w:tc>
          <w:tcPr>
            <w:tcW w:w="2302" w:type="dxa"/>
            <w:noWrap/>
            <w:vAlign w:val="bottom"/>
          </w:tcPr>
          <w:p w:rsidR="0045438C" w:rsidRDefault="0045438C" w:rsidP="008C1FE6"/>
        </w:tc>
      </w:tr>
      <w:tr w:rsidR="0045438C" w:rsidTr="008C1FE6">
        <w:trPr>
          <w:trHeight w:val="31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383A49" w:rsidRDefault="0045438C" w:rsidP="008C1FE6">
            <w:pPr>
              <w:jc w:val="center"/>
              <w:rPr>
                <w:b/>
              </w:rPr>
            </w:pPr>
            <w:r w:rsidRPr="00383A49">
              <w:rPr>
                <w:b/>
              </w:rPr>
              <w:t>ПУБЛИКАЦИИ</w:t>
            </w:r>
            <w:r>
              <w:rPr>
                <w:b/>
              </w:rPr>
              <w:t xml:space="preserve"> </w:t>
            </w:r>
          </w:p>
        </w:tc>
      </w:tr>
      <w:tr w:rsidR="0045438C" w:rsidTr="008C1FE6">
        <w:trPr>
          <w:trHeight w:val="640"/>
        </w:trPr>
        <w:tc>
          <w:tcPr>
            <w:tcW w:w="10206" w:type="dxa"/>
            <w:gridSpan w:val="11"/>
            <w:noWrap/>
            <w:vAlign w:val="bottom"/>
          </w:tcPr>
          <w:p w:rsidR="0045438C" w:rsidRPr="00FD6619" w:rsidRDefault="0045438C" w:rsidP="008C1FE6">
            <w:pPr>
              <w:ind w:firstLine="708"/>
              <w:jc w:val="both"/>
            </w:pPr>
            <w:r w:rsidRPr="00F84426">
              <w:rPr>
                <w:b/>
              </w:rPr>
              <w:t>Основные работы</w:t>
            </w:r>
            <w:r w:rsidRPr="004B3A83">
              <w:t xml:space="preserve">:  </w:t>
            </w:r>
            <w:r>
              <w:t xml:space="preserve"> </w:t>
            </w:r>
          </w:p>
          <w:p w:rsidR="0045438C" w:rsidRDefault="0045438C" w:rsidP="003C35D5">
            <w:pPr>
              <w:numPr>
                <w:ilvl w:val="0"/>
                <w:numId w:val="14"/>
              </w:numPr>
              <w:jc w:val="both"/>
            </w:pPr>
            <w:r>
              <w:t>МРТ диагностика и прогнозирование при тяжелой ЧМТ// Молодой ученый, 2016. -№</w:t>
            </w:r>
            <w:r w:rsidRPr="001727A9">
              <w:t xml:space="preserve"> </w:t>
            </w:r>
            <w:r>
              <w:t>18(122), сентябрь.- с114-119.</w:t>
            </w:r>
          </w:p>
          <w:p w:rsidR="0045438C" w:rsidRDefault="0045438C" w:rsidP="003C35D5">
            <w:pPr>
              <w:numPr>
                <w:ilvl w:val="0"/>
                <w:numId w:val="14"/>
              </w:numPr>
              <w:jc w:val="both"/>
            </w:pPr>
            <w:r>
              <w:t>Актуальность МРТ в диагностике тяжелой ЧМТ// Евразийский научный журнал,2016.-№9.- сентябрь.-с212-215</w:t>
            </w:r>
          </w:p>
          <w:p w:rsidR="0045438C" w:rsidRDefault="0045438C" w:rsidP="003C35D5">
            <w:pPr>
              <w:numPr>
                <w:ilvl w:val="0"/>
                <w:numId w:val="14"/>
              </w:numPr>
              <w:jc w:val="both"/>
            </w:pPr>
            <w:r>
              <w:t>Возможность консервативного лечения больных с внутричерепными гематомами исходя из данных нейровизуализации// Здравоохранение Кыргызстана.-2014г.-№2.-с13-17</w:t>
            </w:r>
          </w:p>
          <w:p w:rsidR="0045438C" w:rsidRDefault="0045438C" w:rsidP="003C35D5">
            <w:pPr>
              <w:numPr>
                <w:ilvl w:val="0"/>
                <w:numId w:val="14"/>
              </w:numPr>
              <w:jc w:val="both"/>
            </w:pPr>
            <w:r>
              <w:t>Значение факторов риска в хирургическом лечении при черепно-мозговой травме// Вестник КазНМУ»2(1).-2014.-с235-242</w:t>
            </w:r>
          </w:p>
          <w:p w:rsidR="0045438C" w:rsidRDefault="0045438C" w:rsidP="003C35D5">
            <w:pPr>
              <w:numPr>
                <w:ilvl w:val="0"/>
                <w:numId w:val="14"/>
              </w:numPr>
              <w:jc w:val="both"/>
            </w:pPr>
            <w:r>
              <w:t>Диагностика и лечение больных в остром периоде тяжелой черепно-мозговой травмы//Вестник КазНМУ «»(1).-2014.-с155-159.</w:t>
            </w:r>
          </w:p>
          <w:p w:rsidR="0045438C" w:rsidRPr="001727A9" w:rsidRDefault="0045438C" w:rsidP="008C1FE6">
            <w:pPr>
              <w:ind w:left="720"/>
              <w:jc w:val="both"/>
            </w:pPr>
          </w:p>
        </w:tc>
      </w:tr>
      <w:tr w:rsidR="0045438C" w:rsidTr="008C1FE6">
        <w:trPr>
          <w:trHeight w:val="316"/>
        </w:trPr>
        <w:tc>
          <w:tcPr>
            <w:tcW w:w="1701" w:type="dxa"/>
            <w:vAlign w:val="bottom"/>
          </w:tcPr>
          <w:p w:rsidR="0045438C" w:rsidRDefault="0045438C" w:rsidP="008C1FE6">
            <w:r>
              <w:t> 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Default="0045438C" w:rsidP="008C1FE6">
            <w:r>
              <w:t> 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Default="0045438C" w:rsidP="008C1FE6">
            <w:r>
              <w:t> </w:t>
            </w:r>
          </w:p>
        </w:tc>
        <w:tc>
          <w:tcPr>
            <w:tcW w:w="2302" w:type="dxa"/>
            <w:noWrap/>
            <w:vAlign w:val="bottom"/>
          </w:tcPr>
          <w:p w:rsidR="0045438C" w:rsidRDefault="0045438C" w:rsidP="008C1FE6">
            <w:r>
              <w:t> </w:t>
            </w:r>
          </w:p>
        </w:tc>
      </w:tr>
      <w:tr w:rsidR="0045438C" w:rsidTr="008C1FE6">
        <w:trPr>
          <w:trHeight w:val="783"/>
        </w:trPr>
        <w:tc>
          <w:tcPr>
            <w:tcW w:w="10206" w:type="dxa"/>
            <w:gridSpan w:val="11"/>
            <w:shd w:val="clear" w:color="auto" w:fill="DEEAF6"/>
            <w:vAlign w:val="bottom"/>
          </w:tcPr>
          <w:p w:rsidR="0045438C" w:rsidRPr="003673A2" w:rsidRDefault="0045438C" w:rsidP="008C1FE6">
            <w:pPr>
              <w:jc w:val="center"/>
              <w:rPr>
                <w:b/>
                <w:caps/>
                <w:color w:val="002060"/>
              </w:rPr>
            </w:pPr>
            <w:r>
              <w:rPr>
                <w:b/>
                <w:caps/>
                <w:color w:val="002060"/>
              </w:rPr>
              <w:t xml:space="preserve">Ключевые квалификации/ ОПЫТ </w:t>
            </w:r>
            <w:r w:rsidRPr="003673A2">
              <w:rPr>
                <w:b/>
                <w:caps/>
                <w:color w:val="002060"/>
              </w:rPr>
              <w:t>в области аккредитации и гарантии качества (тренинг, семинары, конференции и т.п.).</w:t>
            </w:r>
          </w:p>
        </w:tc>
      </w:tr>
      <w:tr w:rsidR="0045438C" w:rsidTr="008C1FE6">
        <w:trPr>
          <w:trHeight w:val="633"/>
        </w:trPr>
        <w:tc>
          <w:tcPr>
            <w:tcW w:w="1701" w:type="dxa"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</w:p>
        </w:tc>
        <w:tc>
          <w:tcPr>
            <w:tcW w:w="8505" w:type="dxa"/>
            <w:gridSpan w:val="10"/>
            <w:vAlign w:val="bottom"/>
          </w:tcPr>
          <w:p w:rsidR="0045438C" w:rsidRPr="00383A49" w:rsidRDefault="0045438C" w:rsidP="008C1FE6">
            <w:pPr>
              <w:jc w:val="center"/>
              <w:rPr>
                <w:b/>
                <w:bCs/>
              </w:rPr>
            </w:pPr>
            <w:r w:rsidRPr="00383A49">
              <w:rPr>
                <w:b/>
                <w:bCs/>
              </w:rPr>
              <w:t xml:space="preserve">Название </w:t>
            </w:r>
          </w:p>
        </w:tc>
      </w:tr>
      <w:tr w:rsidR="0045438C" w:rsidTr="008C1FE6">
        <w:trPr>
          <w:trHeight w:val="633"/>
        </w:trPr>
        <w:tc>
          <w:tcPr>
            <w:tcW w:w="1701" w:type="dxa"/>
            <w:noWrap/>
          </w:tcPr>
          <w:p w:rsidR="0045438C" w:rsidRPr="008625FC" w:rsidRDefault="0045438C" w:rsidP="008C1FE6"/>
        </w:tc>
        <w:tc>
          <w:tcPr>
            <w:tcW w:w="8505" w:type="dxa"/>
            <w:gridSpan w:val="10"/>
          </w:tcPr>
          <w:p w:rsidR="0045438C" w:rsidRDefault="0045438C" w:rsidP="008C1FE6">
            <w:pPr>
              <w:ind w:left="176"/>
              <w:jc w:val="both"/>
            </w:pPr>
            <w:r>
              <w:t>1996г.-цикл «Неотложная хирургия органов брюшной и грудной полостей»г.Бишкек</w:t>
            </w:r>
          </w:p>
          <w:p w:rsidR="0045438C" w:rsidRDefault="0045438C" w:rsidP="008C1FE6">
            <w:pPr>
              <w:ind w:left="176"/>
              <w:jc w:val="both"/>
            </w:pPr>
            <w:r>
              <w:t>2001г цикл «Неотложная помощи при травмах грудной клетки и брюшной полости», г. Ош</w:t>
            </w:r>
          </w:p>
          <w:p w:rsidR="0045438C" w:rsidRDefault="0045438C" w:rsidP="008C1FE6">
            <w:pPr>
              <w:ind w:left="176"/>
              <w:jc w:val="both"/>
            </w:pPr>
            <w:r>
              <w:t>2005г. Специализация «Рентгенология  с курсом ЯМРТ»,г. Ош</w:t>
            </w:r>
          </w:p>
          <w:p w:rsidR="0045438C" w:rsidRDefault="0045438C" w:rsidP="008C1FE6">
            <w:pPr>
              <w:ind w:left="176"/>
              <w:jc w:val="both"/>
            </w:pPr>
            <w:r>
              <w:t>2006 г. Цикл «Диагностика на аппарате МРТ».г Бишкек.</w:t>
            </w:r>
          </w:p>
          <w:p w:rsidR="0045438C" w:rsidRDefault="0045438C" w:rsidP="008C1FE6">
            <w:pPr>
              <w:ind w:left="176"/>
              <w:jc w:val="both"/>
            </w:pPr>
            <w:r>
              <w:t>2007г цикл «Рентгенология», г.Москва.РФ</w:t>
            </w:r>
          </w:p>
          <w:p w:rsidR="0045438C" w:rsidRDefault="0045438C" w:rsidP="008C1FE6">
            <w:pPr>
              <w:ind w:left="176"/>
              <w:jc w:val="both"/>
            </w:pPr>
            <w:r>
              <w:t>2009г – «Актуальные вопросы МРТ».г . Бишкек</w:t>
            </w:r>
          </w:p>
          <w:p w:rsidR="0045438C" w:rsidRDefault="0045438C" w:rsidP="008C1FE6">
            <w:pPr>
              <w:ind w:left="176"/>
              <w:jc w:val="both"/>
            </w:pPr>
            <w:r>
              <w:t>2012г- цикл «Нейрорадиология и лучевая диагностика».г. Москва.РФ</w:t>
            </w:r>
          </w:p>
          <w:p w:rsidR="0045438C" w:rsidRDefault="0045438C" w:rsidP="008C1FE6">
            <w:pPr>
              <w:ind w:left="176"/>
              <w:jc w:val="both"/>
            </w:pPr>
            <w:r>
              <w:t>2013 г семинар «Роль новых эндоваскулярных технологий в диагностике и лечении заболеваний внутренних органов и сосудов».г Бишкек</w:t>
            </w:r>
          </w:p>
          <w:p w:rsidR="0045438C" w:rsidRDefault="0045438C" w:rsidP="008C1FE6">
            <w:pPr>
              <w:ind w:left="176"/>
              <w:jc w:val="both"/>
            </w:pPr>
            <w:r>
              <w:t>2013 г. Семинар «Сложные и нерешенные вопросы в интервенционной хирургии и радиологии». Г Чолпон-Ата</w:t>
            </w:r>
          </w:p>
          <w:p w:rsidR="0045438C" w:rsidRDefault="0045438C" w:rsidP="008C1FE6">
            <w:pPr>
              <w:ind w:left="176"/>
              <w:jc w:val="both"/>
            </w:pPr>
            <w:r>
              <w:t>2015г. 3 международная конференция нейрохирургов кыргызстана. Г. Чолпон-Ата</w:t>
            </w:r>
          </w:p>
          <w:p w:rsidR="0045438C" w:rsidRPr="001727A9" w:rsidRDefault="0045438C" w:rsidP="008C1FE6">
            <w:pPr>
              <w:jc w:val="both"/>
              <w:rPr>
                <w:lang w:val="ky-KG"/>
              </w:rPr>
            </w:pPr>
            <w:r w:rsidRPr="001727A9">
              <w:rPr>
                <w:lang w:val="ky-KG"/>
              </w:rPr>
              <w:t>2018 г 27-28 апреля- научнопрактическая конференция “Успехи и нерешенные проблемы практического здравоохранения в Кыргызстаге”, г.Ош Кыргызстан.</w:t>
            </w:r>
          </w:p>
          <w:p w:rsidR="0045438C" w:rsidRPr="008625FC" w:rsidRDefault="0045438C" w:rsidP="008C1FE6">
            <w:pPr>
              <w:rPr>
                <w:bCs/>
              </w:rPr>
            </w:pPr>
          </w:p>
        </w:tc>
      </w:tr>
      <w:tr w:rsidR="0045438C" w:rsidTr="008C1FE6">
        <w:trPr>
          <w:trHeight w:val="331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Default="0045438C" w:rsidP="008C1FE6">
            <w:pPr>
              <w:rPr>
                <w:color w:val="003366"/>
                <w:u w:val="single"/>
              </w:rPr>
            </w:pPr>
          </w:p>
          <w:p w:rsidR="0045438C" w:rsidRPr="00383A49" w:rsidRDefault="0045438C" w:rsidP="008C1FE6">
            <w:pPr>
              <w:jc w:val="center"/>
              <w:rPr>
                <w:b/>
                <w:caps/>
                <w:color w:val="000080"/>
              </w:rPr>
            </w:pPr>
            <w:r w:rsidRPr="003673A2">
              <w:rPr>
                <w:b/>
                <w:caps/>
                <w:color w:val="002060"/>
              </w:rPr>
              <w:t>Опыт работы</w:t>
            </w:r>
          </w:p>
        </w:tc>
      </w:tr>
      <w:tr w:rsidR="0045438C" w:rsidTr="003C35D5">
        <w:trPr>
          <w:trHeight w:val="1138"/>
        </w:trPr>
        <w:tc>
          <w:tcPr>
            <w:tcW w:w="10206" w:type="dxa"/>
            <w:gridSpan w:val="11"/>
            <w:vAlign w:val="bottom"/>
          </w:tcPr>
          <w:p w:rsidR="0045438C" w:rsidRDefault="0045438C" w:rsidP="008C1FE6">
            <w:pPr>
              <w:ind w:left="1440"/>
            </w:pPr>
            <w:r>
              <w:t>1993-2005 г врач анестезиолог-реаниматолог ОМОКБ</w:t>
            </w:r>
          </w:p>
          <w:p w:rsidR="0045438C" w:rsidRDefault="0045438C" w:rsidP="008C1FE6">
            <w:pPr>
              <w:ind w:left="1440"/>
            </w:pPr>
            <w:r>
              <w:t>1996-2005 г заведующий отделением трансфузиологии ОМОКБ</w:t>
            </w:r>
          </w:p>
          <w:p w:rsidR="0045438C" w:rsidRDefault="0045438C" w:rsidP="008C1FE6">
            <w:pPr>
              <w:ind w:left="1440"/>
            </w:pPr>
            <w:r>
              <w:t>2005-2007 г врач рентгенолог ОМОКБ</w:t>
            </w:r>
          </w:p>
          <w:p w:rsidR="0045438C" w:rsidRPr="00F84426" w:rsidRDefault="0045438C" w:rsidP="008C1FE6">
            <w:pPr>
              <w:ind w:left="1440"/>
            </w:pPr>
            <w:r>
              <w:t>С 2007 г- заведующий отделением магнитно-резонансной томографии ОМОДКБ</w:t>
            </w:r>
          </w:p>
        </w:tc>
      </w:tr>
      <w:tr w:rsidR="0045438C" w:rsidTr="008C1FE6">
        <w:trPr>
          <w:trHeight w:val="316"/>
        </w:trPr>
        <w:tc>
          <w:tcPr>
            <w:tcW w:w="10206" w:type="dxa"/>
            <w:gridSpan w:val="11"/>
            <w:shd w:val="clear" w:color="auto" w:fill="DEEAF6"/>
            <w:vAlign w:val="bottom"/>
          </w:tcPr>
          <w:p w:rsidR="0045438C" w:rsidRPr="003673A2" w:rsidRDefault="0045438C" w:rsidP="008C1FE6">
            <w:pPr>
              <w:jc w:val="center"/>
              <w:rPr>
                <w:b/>
                <w:caps/>
                <w:color w:val="002060"/>
              </w:rPr>
            </w:pPr>
            <w:r w:rsidRPr="003673A2">
              <w:rPr>
                <w:b/>
                <w:caps/>
                <w:color w:val="002060"/>
              </w:rPr>
              <w:t xml:space="preserve">Знание языков: указать компетенции по шкале от 1 до 5 (1 </w:t>
            </w:r>
            <w:r>
              <w:rPr>
                <w:b/>
                <w:caps/>
                <w:color w:val="002060"/>
              </w:rPr>
              <w:t>–</w:t>
            </w:r>
            <w:r w:rsidRPr="003673A2">
              <w:rPr>
                <w:b/>
                <w:caps/>
                <w:color w:val="002060"/>
              </w:rPr>
              <w:t xml:space="preserve"> отлично</w:t>
            </w:r>
            <w:r>
              <w:rPr>
                <w:b/>
                <w:caps/>
                <w:color w:val="002060"/>
              </w:rPr>
              <w:t>е знание</w:t>
            </w:r>
            <w:r w:rsidRPr="003673A2">
              <w:rPr>
                <w:b/>
                <w:caps/>
                <w:color w:val="002060"/>
              </w:rPr>
              <w:t xml:space="preserve">, 5 </w:t>
            </w:r>
            <w:r>
              <w:rPr>
                <w:b/>
                <w:caps/>
                <w:color w:val="002060"/>
              </w:rPr>
              <w:t>–</w:t>
            </w:r>
            <w:r w:rsidRPr="003673A2">
              <w:rPr>
                <w:b/>
                <w:caps/>
                <w:color w:val="002060"/>
              </w:rPr>
              <w:t xml:space="preserve"> </w:t>
            </w:r>
            <w:r>
              <w:rPr>
                <w:b/>
                <w:caps/>
                <w:color w:val="002060"/>
              </w:rPr>
              <w:t>знание базовых основ</w:t>
            </w:r>
            <w:r w:rsidRPr="003673A2">
              <w:rPr>
                <w:b/>
                <w:caps/>
                <w:color w:val="002060"/>
              </w:rPr>
              <w:t>)</w:t>
            </w:r>
          </w:p>
        </w:tc>
      </w:tr>
      <w:tr w:rsidR="0045438C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Language  (Язык)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Reading</w:t>
            </w:r>
          </w:p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 xml:space="preserve"> (Чтение)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Speaking (Разговорный)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Writing (Письмо)</w:t>
            </w:r>
          </w:p>
        </w:tc>
      </w:tr>
      <w:tr w:rsidR="0045438C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Default="0045438C" w:rsidP="008C1FE6">
            <w:r>
              <w:t xml:space="preserve">Кыргызский 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Default="0045438C" w:rsidP="008C1FE6">
            <w:r>
              <w:t>1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Default="0045438C" w:rsidP="008C1FE6">
            <w:r>
              <w:t>1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Default="0045438C" w:rsidP="008C1FE6">
            <w:r>
              <w:t>1</w:t>
            </w:r>
          </w:p>
        </w:tc>
      </w:tr>
      <w:tr w:rsidR="0045438C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Default="0045438C" w:rsidP="008C1FE6">
            <w:r>
              <w:t xml:space="preserve">Русский 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Default="0045438C" w:rsidP="008C1FE6">
            <w:r>
              <w:t>1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Default="0045438C" w:rsidP="008C1FE6">
            <w:r>
              <w:t>1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Default="0045438C" w:rsidP="008C1FE6">
            <w:r>
              <w:t>1</w:t>
            </w:r>
          </w:p>
        </w:tc>
      </w:tr>
      <w:tr w:rsidR="0045438C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Default="0045438C" w:rsidP="008C1FE6">
            <w:r>
              <w:t xml:space="preserve">Английский 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Default="0045438C" w:rsidP="008C1FE6">
            <w:r>
              <w:t>3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Default="0045438C" w:rsidP="008C1FE6">
            <w:r>
              <w:t>4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Default="0045438C" w:rsidP="008C1FE6">
            <w:r>
              <w:t>4</w:t>
            </w:r>
          </w:p>
        </w:tc>
      </w:tr>
      <w:tr w:rsidR="0045438C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Default="0045438C" w:rsidP="008C1FE6"/>
        </w:tc>
        <w:tc>
          <w:tcPr>
            <w:tcW w:w="2693" w:type="dxa"/>
            <w:gridSpan w:val="5"/>
            <w:noWrap/>
            <w:vAlign w:val="bottom"/>
          </w:tcPr>
          <w:p w:rsidR="0045438C" w:rsidRDefault="0045438C" w:rsidP="008C1FE6"/>
        </w:tc>
        <w:tc>
          <w:tcPr>
            <w:tcW w:w="2693" w:type="dxa"/>
            <w:gridSpan w:val="2"/>
            <w:noWrap/>
            <w:vAlign w:val="bottom"/>
          </w:tcPr>
          <w:p w:rsidR="0045438C" w:rsidRDefault="0045438C" w:rsidP="008C1FE6"/>
        </w:tc>
        <w:tc>
          <w:tcPr>
            <w:tcW w:w="2835" w:type="dxa"/>
            <w:gridSpan w:val="2"/>
            <w:noWrap/>
            <w:vAlign w:val="bottom"/>
          </w:tcPr>
          <w:p w:rsidR="0045438C" w:rsidRDefault="0045438C" w:rsidP="008C1FE6"/>
        </w:tc>
      </w:tr>
      <w:tr w:rsidR="0045438C" w:rsidTr="008C1FE6">
        <w:trPr>
          <w:trHeight w:val="31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3673A2" w:rsidRDefault="0045438C" w:rsidP="008C1FE6">
            <w:pPr>
              <w:jc w:val="center"/>
              <w:rPr>
                <w:b/>
                <w:caps/>
                <w:color w:val="002060"/>
              </w:rPr>
            </w:pPr>
            <w:r w:rsidRPr="003673A2">
              <w:rPr>
                <w:b/>
                <w:caps/>
                <w:color w:val="002060"/>
              </w:rPr>
              <w:t>Дополнительная информация</w:t>
            </w:r>
          </w:p>
        </w:tc>
      </w:tr>
      <w:tr w:rsidR="0045438C" w:rsidTr="008C1FE6">
        <w:trPr>
          <w:trHeight w:val="31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>
              <w:rPr>
                <w:b/>
              </w:rPr>
              <w:t xml:space="preserve">Личные </w:t>
            </w:r>
            <w:r>
              <w:rPr>
                <w:b/>
                <w:lang w:val="ky-KG"/>
              </w:rPr>
              <w:t xml:space="preserve">данные и </w:t>
            </w:r>
            <w:r>
              <w:rPr>
                <w:b/>
              </w:rPr>
              <w:t>н</w:t>
            </w:r>
            <w:r w:rsidRPr="00383A49">
              <w:rPr>
                <w:b/>
              </w:rPr>
              <w:t xml:space="preserve">авыки </w:t>
            </w:r>
          </w:p>
        </w:tc>
      </w:tr>
      <w:tr w:rsidR="0045438C" w:rsidRPr="00C16D1E" w:rsidTr="008C1FE6">
        <w:trPr>
          <w:trHeight w:val="256"/>
        </w:trPr>
        <w:tc>
          <w:tcPr>
            <w:tcW w:w="10206" w:type="dxa"/>
            <w:gridSpan w:val="11"/>
            <w:noWrap/>
            <w:vAlign w:val="bottom"/>
          </w:tcPr>
          <w:p w:rsidR="0045438C" w:rsidRPr="00C16D1E" w:rsidRDefault="0045438C" w:rsidP="008C1FE6">
            <w:r w:rsidRPr="00C16D1E">
              <w:t>Владе</w:t>
            </w:r>
            <w:r>
              <w:rPr>
                <w:lang w:val="ky-KG"/>
              </w:rPr>
              <w:t>ет</w:t>
            </w:r>
            <w:r w:rsidRPr="00C16D1E">
              <w:t xml:space="preserve"> работой на компьютере</w:t>
            </w:r>
          </w:p>
        </w:tc>
      </w:tr>
      <w:tr w:rsidR="0045438C" w:rsidTr="008C1FE6">
        <w:trPr>
          <w:trHeight w:val="256"/>
        </w:trPr>
        <w:tc>
          <w:tcPr>
            <w:tcW w:w="10206" w:type="dxa"/>
            <w:gridSpan w:val="11"/>
            <w:noWrap/>
            <w:vAlign w:val="bottom"/>
          </w:tcPr>
          <w:p w:rsidR="0045438C" w:rsidRPr="00383A49" w:rsidRDefault="0045438C" w:rsidP="008C1FE6">
            <w:pPr>
              <w:numPr>
                <w:ilvl w:val="0"/>
                <w:numId w:val="11"/>
              </w:numPr>
              <w:jc w:val="both"/>
              <w:rPr>
                <w:rFonts w:ascii="Arial CYR" w:hAnsi="Arial CYR" w:cs="Arial CYR"/>
                <w:sz w:val="20"/>
                <w:szCs w:val="20"/>
              </w:rPr>
            </w:pPr>
            <w:r w:rsidRPr="00D60D66">
              <w:rPr>
                <w:b/>
                <w:szCs w:val="20"/>
              </w:rPr>
              <w:t>Семейное положение:</w:t>
            </w:r>
            <w:r>
              <w:rPr>
                <w:szCs w:val="20"/>
              </w:rPr>
              <w:t xml:space="preserve"> женат, имеет двоих</w:t>
            </w:r>
            <w:r w:rsidRPr="00D60D66">
              <w:rPr>
                <w:szCs w:val="20"/>
              </w:rPr>
              <w:t xml:space="preserve"> детей</w:t>
            </w:r>
            <w:r>
              <w:rPr>
                <w:szCs w:val="20"/>
              </w:rPr>
              <w:t>.</w:t>
            </w:r>
          </w:p>
        </w:tc>
      </w:tr>
      <w:tr w:rsidR="0045438C" w:rsidTr="008C1FE6">
        <w:trPr>
          <w:trHeight w:val="316"/>
        </w:trPr>
        <w:tc>
          <w:tcPr>
            <w:tcW w:w="10206" w:type="dxa"/>
            <w:gridSpan w:val="11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>
              <w:rPr>
                <w:b/>
              </w:rPr>
              <w:t>Дополнительная информация</w:t>
            </w:r>
            <w:r>
              <w:rPr>
                <w:b/>
                <w:lang w:val="ky-KG"/>
              </w:rPr>
              <w:t xml:space="preserve"> (награды)</w:t>
            </w:r>
          </w:p>
        </w:tc>
      </w:tr>
      <w:tr w:rsidR="0045438C" w:rsidTr="008C1FE6">
        <w:trPr>
          <w:trHeight w:val="520"/>
        </w:trPr>
        <w:tc>
          <w:tcPr>
            <w:tcW w:w="10206" w:type="dxa"/>
            <w:gridSpan w:val="11"/>
            <w:noWrap/>
            <w:vAlign w:val="bottom"/>
          </w:tcPr>
          <w:p w:rsidR="0045438C" w:rsidRDefault="0045438C" w:rsidP="008C1FE6">
            <w:r w:rsidRPr="0078450B">
              <w:t>2006г грамота администрации и профсоюзной организации ОМОДКБ</w:t>
            </w:r>
          </w:p>
          <w:p w:rsidR="0045438C" w:rsidRDefault="0045438C" w:rsidP="008C1FE6">
            <w:r>
              <w:t>2011 г значок «Саламаттык сактоонун ардактуу кызматкери»</w:t>
            </w:r>
          </w:p>
          <w:p w:rsidR="0045438C" w:rsidRDefault="0045438C" w:rsidP="008C1FE6">
            <w:r>
              <w:t>2014 г медаль «За заслуги в здравоохранении»</w:t>
            </w:r>
          </w:p>
          <w:p w:rsidR="0045438C" w:rsidRDefault="0045438C" w:rsidP="008C1FE6">
            <w:r>
              <w:t>2014 г памятный орден «Ветеран Баткенской войны 1999-2000г»</w:t>
            </w:r>
          </w:p>
          <w:p w:rsidR="0045438C" w:rsidRDefault="0045438C" w:rsidP="008C1FE6">
            <w:r>
              <w:t>2015 г памятная медаль «Участник Баткенских событий»</w:t>
            </w:r>
          </w:p>
          <w:p w:rsidR="0045438C" w:rsidRPr="0078450B" w:rsidRDefault="0045438C" w:rsidP="008C1FE6">
            <w:r>
              <w:t>2016 г почетная грамота полномочного представителя КР в Ошской области</w:t>
            </w:r>
          </w:p>
        </w:tc>
      </w:tr>
    </w:tbl>
    <w:p w:rsidR="0045438C" w:rsidRDefault="0045438C" w:rsidP="008C1FE6"/>
    <w:p w:rsidR="0045438C" w:rsidRPr="003C35D5" w:rsidRDefault="0045438C" w:rsidP="008C1FE6">
      <w:pPr>
        <w:jc w:val="center"/>
        <w:rPr>
          <w:b/>
          <w:sz w:val="28"/>
          <w:szCs w:val="28"/>
        </w:rPr>
      </w:pPr>
      <w:r w:rsidRPr="003C35D5">
        <w:rPr>
          <w:b/>
          <w:sz w:val="28"/>
          <w:szCs w:val="28"/>
        </w:rPr>
        <w:t>Эрматова Жаныл Бегалиевна.</w:t>
      </w:r>
    </w:p>
    <w:p w:rsidR="0045438C" w:rsidRPr="003C35D5" w:rsidRDefault="0045438C" w:rsidP="008C1FE6">
      <w:pPr>
        <w:jc w:val="center"/>
        <w:rPr>
          <w:b/>
          <w:bCs/>
          <w:sz w:val="28"/>
          <w:szCs w:val="28"/>
        </w:rPr>
      </w:pPr>
    </w:p>
    <w:tbl>
      <w:tblPr>
        <w:tblW w:w="1020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84"/>
        <w:gridCol w:w="283"/>
        <w:gridCol w:w="400"/>
        <w:gridCol w:w="26"/>
        <w:gridCol w:w="1419"/>
        <w:gridCol w:w="565"/>
        <w:gridCol w:w="142"/>
        <w:gridCol w:w="2551"/>
        <w:gridCol w:w="533"/>
        <w:gridCol w:w="2302"/>
      </w:tblGrid>
      <w:tr w:rsidR="0045438C" w:rsidRPr="008C1FE6" w:rsidTr="008C1FE6">
        <w:trPr>
          <w:trHeight w:val="2583"/>
        </w:trPr>
        <w:tc>
          <w:tcPr>
            <w:tcW w:w="2694" w:type="dxa"/>
            <w:gridSpan w:val="5"/>
            <w:shd w:val="clear" w:color="auto" w:fill="DEEAF6"/>
          </w:tcPr>
          <w:p w:rsidR="0045438C" w:rsidRPr="008C1FE6" w:rsidRDefault="0045438C" w:rsidP="008C1FE6">
            <w:pPr>
              <w:ind w:left="-108"/>
              <w:jc w:val="center"/>
              <w:rPr>
                <w:b/>
                <w:bCs/>
                <w:i/>
                <w:iCs/>
                <w:color w:val="FF0000"/>
              </w:rPr>
            </w:pPr>
            <w:r w:rsidRPr="008C1FE6">
              <w:t xml:space="preserve">                           </w:t>
            </w:r>
          </w:p>
          <w:p w:rsidR="0045438C" w:rsidRPr="008C1FE6" w:rsidRDefault="0045438C" w:rsidP="008C1FE6">
            <w:pPr>
              <w:jc w:val="center"/>
              <w:rPr>
                <w:b/>
                <w:bCs/>
                <w:i/>
                <w:iCs/>
                <w:color w:val="FF0000"/>
              </w:rPr>
            </w:pPr>
            <w:r w:rsidRPr="004D4D42">
              <w:rPr>
                <w:noProof/>
                <w:sz w:val="28"/>
                <w:szCs w:val="28"/>
              </w:rPr>
              <w:pict>
                <v:shape id="Рисунок 3" o:spid="_x0000_i1028" type="#_x0000_t75" alt="эрматова" style="width:102pt;height:126.75pt;visibility:visible">
                  <v:imagedata r:id="rId10" o:title=""/>
                </v:shape>
              </w:pict>
            </w:r>
          </w:p>
        </w:tc>
        <w:tc>
          <w:tcPr>
            <w:tcW w:w="7512" w:type="dxa"/>
            <w:gridSpan w:val="6"/>
            <w:noWrap/>
          </w:tcPr>
          <w:p w:rsidR="0045438C" w:rsidRPr="008C1FE6" w:rsidRDefault="0045438C" w:rsidP="003C35D5">
            <w:pPr>
              <w:numPr>
                <w:ilvl w:val="0"/>
                <w:numId w:val="16"/>
              </w:numPr>
              <w:jc w:val="both"/>
            </w:pPr>
            <w:r w:rsidRPr="008C1FE6">
              <w:t xml:space="preserve">Эрматова Жаныл Бегалиевна, 1965 года рождения, кыргызска. </w:t>
            </w:r>
          </w:p>
          <w:p w:rsidR="0045438C" w:rsidRPr="008C1FE6" w:rsidRDefault="0045438C" w:rsidP="003C35D5">
            <w:pPr>
              <w:numPr>
                <w:ilvl w:val="0"/>
                <w:numId w:val="16"/>
              </w:numPr>
              <w:jc w:val="both"/>
            </w:pPr>
            <w:r w:rsidRPr="008C1FE6">
              <w:t>В 1995 году окончил  КГМИ, лечебный факультет.</w:t>
            </w:r>
          </w:p>
          <w:p w:rsidR="0045438C" w:rsidRPr="008C1FE6" w:rsidRDefault="0045438C" w:rsidP="003C35D5">
            <w:pPr>
              <w:numPr>
                <w:ilvl w:val="0"/>
                <w:numId w:val="16"/>
              </w:numPr>
              <w:jc w:val="both"/>
            </w:pPr>
            <w:r w:rsidRPr="008C1FE6">
              <w:t xml:space="preserve">Стаж педагогической работы в ВУЗах – 19 лет, в том числе в Ошском государственном университете – 19  лет. </w:t>
            </w:r>
          </w:p>
          <w:p w:rsidR="0045438C" w:rsidRPr="008C1FE6" w:rsidRDefault="0045438C" w:rsidP="003C35D5">
            <w:pPr>
              <w:numPr>
                <w:ilvl w:val="0"/>
                <w:numId w:val="16"/>
              </w:numPr>
              <w:jc w:val="both"/>
            </w:pPr>
            <w:r w:rsidRPr="008C1FE6">
              <w:t>Сфера профессиональной деятельности: психиатрия, общая терапия, медицинская реабилитация</w:t>
            </w:r>
          </w:p>
        </w:tc>
      </w:tr>
      <w:tr w:rsidR="0045438C" w:rsidRPr="008C1FE6" w:rsidTr="008C1FE6">
        <w:trPr>
          <w:trHeight w:val="25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8C1FE6" w:rsidRDefault="0045438C" w:rsidP="008C1FE6">
            <w:pPr>
              <w:rPr>
                <w:rFonts w:ascii="Arial CYR" w:hAnsi="Arial CYR" w:cs="Arial CYR"/>
                <w:sz w:val="20"/>
                <w:szCs w:val="20"/>
              </w:rPr>
            </w:pPr>
          </w:p>
          <w:p w:rsidR="0045438C" w:rsidRPr="008C1FE6" w:rsidRDefault="0045438C" w:rsidP="008C1FE6">
            <w:pPr>
              <w:jc w:val="center"/>
              <w:rPr>
                <w:b/>
                <w:caps/>
                <w:color w:val="002060"/>
              </w:rPr>
            </w:pPr>
            <w:r w:rsidRPr="008C1FE6">
              <w:rPr>
                <w:b/>
                <w:caps/>
                <w:color w:val="002060"/>
              </w:rPr>
              <w:t>Персональная информация</w:t>
            </w:r>
          </w:p>
        </w:tc>
      </w:tr>
      <w:tr w:rsidR="0045438C" w:rsidRPr="008C1FE6" w:rsidTr="008C1FE6">
        <w:trPr>
          <w:trHeight w:val="316"/>
        </w:trPr>
        <w:tc>
          <w:tcPr>
            <w:tcW w:w="2668" w:type="dxa"/>
            <w:gridSpan w:val="4"/>
            <w:vAlign w:val="bottom"/>
          </w:tcPr>
          <w:p w:rsidR="0045438C" w:rsidRPr="008C1FE6" w:rsidRDefault="0045438C" w:rsidP="008C1FE6">
            <w:pPr>
              <w:rPr>
                <w:b/>
                <w:caps/>
                <w:color w:val="002060"/>
              </w:rPr>
            </w:pPr>
            <w:r w:rsidRPr="008C1FE6">
              <w:rPr>
                <w:b/>
                <w:caps/>
                <w:color w:val="002060"/>
              </w:rPr>
              <w:t xml:space="preserve">Фамилия 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Pr="008C1FE6" w:rsidRDefault="0045438C" w:rsidP="008C1FE6">
            <w:r w:rsidRPr="008C1FE6">
              <w:t>Эрматова</w:t>
            </w:r>
          </w:p>
        </w:tc>
      </w:tr>
      <w:tr w:rsidR="0045438C" w:rsidRPr="008C1FE6" w:rsidTr="008C1FE6">
        <w:trPr>
          <w:trHeight w:val="316"/>
        </w:trPr>
        <w:tc>
          <w:tcPr>
            <w:tcW w:w="2668" w:type="dxa"/>
            <w:gridSpan w:val="4"/>
            <w:vAlign w:val="bottom"/>
          </w:tcPr>
          <w:p w:rsidR="0045438C" w:rsidRPr="008C1FE6" w:rsidRDefault="0045438C" w:rsidP="008C1FE6">
            <w:pPr>
              <w:rPr>
                <w:b/>
                <w:caps/>
                <w:color w:val="002060"/>
              </w:rPr>
            </w:pPr>
            <w:r w:rsidRPr="008C1FE6">
              <w:rPr>
                <w:b/>
                <w:caps/>
                <w:color w:val="002060"/>
              </w:rPr>
              <w:t xml:space="preserve">Имя 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Pr="008C1FE6" w:rsidRDefault="0045438C" w:rsidP="008C1FE6">
            <w:r w:rsidRPr="008C1FE6">
              <w:t>Жаныл</w:t>
            </w:r>
          </w:p>
        </w:tc>
      </w:tr>
      <w:tr w:rsidR="0045438C" w:rsidRPr="008C1FE6" w:rsidTr="008C1FE6">
        <w:trPr>
          <w:trHeight w:val="316"/>
        </w:trPr>
        <w:tc>
          <w:tcPr>
            <w:tcW w:w="2668" w:type="dxa"/>
            <w:gridSpan w:val="4"/>
            <w:vAlign w:val="bottom"/>
          </w:tcPr>
          <w:p w:rsidR="0045438C" w:rsidRPr="008C1FE6" w:rsidRDefault="0045438C" w:rsidP="008C1FE6">
            <w:pPr>
              <w:rPr>
                <w:b/>
                <w:caps/>
                <w:color w:val="002060"/>
              </w:rPr>
            </w:pPr>
            <w:r w:rsidRPr="008C1FE6">
              <w:rPr>
                <w:b/>
                <w:caps/>
                <w:color w:val="002060"/>
              </w:rPr>
              <w:t>Отчество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Pr="008C1FE6" w:rsidRDefault="0045438C" w:rsidP="008C1FE6">
            <w:r w:rsidRPr="008C1FE6">
              <w:t>Бегалиевна</w:t>
            </w:r>
          </w:p>
        </w:tc>
      </w:tr>
      <w:tr w:rsidR="0045438C" w:rsidRPr="008C1FE6" w:rsidTr="008C1FE6">
        <w:trPr>
          <w:trHeight w:val="316"/>
        </w:trPr>
        <w:tc>
          <w:tcPr>
            <w:tcW w:w="2668" w:type="dxa"/>
            <w:gridSpan w:val="4"/>
            <w:vAlign w:val="bottom"/>
          </w:tcPr>
          <w:p w:rsidR="0045438C" w:rsidRPr="008C1FE6" w:rsidRDefault="0045438C" w:rsidP="008C1FE6">
            <w:pPr>
              <w:rPr>
                <w:b/>
                <w:caps/>
                <w:color w:val="002060"/>
              </w:rPr>
            </w:pPr>
            <w:r w:rsidRPr="008C1FE6">
              <w:rPr>
                <w:b/>
                <w:caps/>
                <w:color w:val="002060"/>
              </w:rPr>
              <w:t>Дата рождения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Pr="008C1FE6" w:rsidRDefault="0045438C" w:rsidP="008C1FE6"/>
        </w:tc>
      </w:tr>
      <w:tr w:rsidR="0045438C" w:rsidRPr="008C1FE6" w:rsidTr="008C1FE6">
        <w:trPr>
          <w:trHeight w:val="242"/>
        </w:trPr>
        <w:tc>
          <w:tcPr>
            <w:tcW w:w="2268" w:type="dxa"/>
            <w:gridSpan w:val="3"/>
            <w:vMerge w:val="restart"/>
            <w:shd w:val="clear" w:color="auto" w:fill="DEEAF6"/>
            <w:vAlign w:val="center"/>
          </w:tcPr>
          <w:p w:rsidR="0045438C" w:rsidRPr="008C1FE6" w:rsidRDefault="0045438C" w:rsidP="008C1FE6">
            <w:pPr>
              <w:rPr>
                <w:b/>
                <w:caps/>
                <w:color w:val="002060"/>
              </w:rPr>
            </w:pPr>
            <w:r w:rsidRPr="008C1FE6">
              <w:rPr>
                <w:b/>
                <w:caps/>
                <w:color w:val="002060"/>
                <w:shd w:val="clear" w:color="auto" w:fill="A6A6A6"/>
              </w:rPr>
              <w:t>Контактная информация</w:t>
            </w:r>
            <w:r w:rsidRPr="008C1FE6">
              <w:rPr>
                <w:b/>
                <w:caps/>
                <w:color w:val="002060"/>
              </w:rPr>
              <w:t>:</w:t>
            </w:r>
          </w:p>
        </w:tc>
        <w:tc>
          <w:tcPr>
            <w:tcW w:w="2552" w:type="dxa"/>
            <w:gridSpan w:val="5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Рабочий телефон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Pr="008C1FE6" w:rsidRDefault="0045438C" w:rsidP="008C1FE6"/>
        </w:tc>
      </w:tr>
      <w:tr w:rsidR="0045438C" w:rsidRPr="008C1FE6" w:rsidTr="008C1FE6">
        <w:trPr>
          <w:trHeight w:val="331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:rsidR="0045438C" w:rsidRPr="008C1FE6" w:rsidRDefault="0045438C" w:rsidP="008C1FE6"/>
        </w:tc>
        <w:tc>
          <w:tcPr>
            <w:tcW w:w="2552" w:type="dxa"/>
            <w:gridSpan w:val="5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Домашний телефон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Pr="008C1FE6" w:rsidRDefault="0045438C" w:rsidP="008C1FE6"/>
        </w:tc>
      </w:tr>
      <w:tr w:rsidR="0045438C" w:rsidRPr="008C1FE6" w:rsidTr="008C1FE6">
        <w:trPr>
          <w:trHeight w:val="228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:rsidR="0045438C" w:rsidRPr="008C1FE6" w:rsidRDefault="0045438C" w:rsidP="008C1FE6"/>
        </w:tc>
        <w:tc>
          <w:tcPr>
            <w:tcW w:w="2552" w:type="dxa"/>
            <w:gridSpan w:val="5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Мобильный телефон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Pr="008C1FE6" w:rsidRDefault="0045438C" w:rsidP="008C1FE6">
            <w:r w:rsidRPr="008C1FE6">
              <w:t>+996555661389</w:t>
            </w:r>
          </w:p>
        </w:tc>
      </w:tr>
      <w:tr w:rsidR="0045438C" w:rsidRPr="008C1FE6" w:rsidTr="008C1FE6">
        <w:trPr>
          <w:trHeight w:val="316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:rsidR="0045438C" w:rsidRPr="008C1FE6" w:rsidRDefault="0045438C" w:rsidP="008C1FE6"/>
        </w:tc>
        <w:tc>
          <w:tcPr>
            <w:tcW w:w="2552" w:type="dxa"/>
            <w:gridSpan w:val="5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Факс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Pr="008C1FE6" w:rsidRDefault="0045438C" w:rsidP="008C1FE6"/>
        </w:tc>
      </w:tr>
      <w:tr w:rsidR="0045438C" w:rsidRPr="008C1FE6" w:rsidTr="008C1FE6">
        <w:trPr>
          <w:trHeight w:val="70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:rsidR="0045438C" w:rsidRPr="008C1FE6" w:rsidRDefault="0045438C" w:rsidP="008C1FE6"/>
        </w:tc>
        <w:tc>
          <w:tcPr>
            <w:tcW w:w="2552" w:type="dxa"/>
            <w:gridSpan w:val="5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 xml:space="preserve">E-mail  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Pr="008C1FE6" w:rsidRDefault="0045438C" w:rsidP="008C1FE6">
            <w:hyperlink r:id="rId11" w:history="1">
              <w:r w:rsidRPr="008C1FE6">
                <w:rPr>
                  <w:color w:val="0000FF"/>
                  <w:sz w:val="28"/>
                  <w:szCs w:val="28"/>
                  <w:u w:val="single"/>
                  <w:lang w:val="en-US"/>
                </w:rPr>
                <w:t>ojba@mail.ru</w:t>
              </w:r>
            </w:hyperlink>
          </w:p>
        </w:tc>
      </w:tr>
      <w:tr w:rsidR="0045438C" w:rsidRPr="008C1FE6" w:rsidTr="008C1FE6">
        <w:trPr>
          <w:trHeight w:val="31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8C1FE6" w:rsidRDefault="0045438C" w:rsidP="008C1FE6">
            <w:pPr>
              <w:jc w:val="center"/>
              <w:rPr>
                <w:b/>
                <w:color w:val="002060"/>
              </w:rPr>
            </w:pPr>
            <w:r w:rsidRPr="008C1FE6">
              <w:rPr>
                <w:b/>
                <w:color w:val="002060"/>
              </w:rPr>
              <w:t>ОБРАЗОВАНИЕ:</w:t>
            </w:r>
          </w:p>
        </w:tc>
      </w:tr>
      <w:tr w:rsidR="0045438C" w:rsidRPr="008C1FE6" w:rsidTr="008C1FE6">
        <w:trPr>
          <w:trHeight w:val="633"/>
        </w:trPr>
        <w:tc>
          <w:tcPr>
            <w:tcW w:w="1701" w:type="dxa"/>
            <w:vAlign w:val="bottom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Дата начала / окончания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Вуз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Факультет</w:t>
            </w:r>
          </w:p>
        </w:tc>
        <w:tc>
          <w:tcPr>
            <w:tcW w:w="2302" w:type="dxa"/>
            <w:noWrap/>
            <w:vAlign w:val="bottom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Специальность</w:t>
            </w:r>
          </w:p>
        </w:tc>
      </w:tr>
      <w:tr w:rsidR="0045438C" w:rsidRPr="008C1FE6" w:rsidTr="008C1FE6">
        <w:trPr>
          <w:trHeight w:val="316"/>
        </w:trPr>
        <w:tc>
          <w:tcPr>
            <w:tcW w:w="1701" w:type="dxa"/>
            <w:vAlign w:val="bottom"/>
          </w:tcPr>
          <w:p w:rsidR="0045438C" w:rsidRPr="008C1FE6" w:rsidRDefault="0045438C" w:rsidP="008C1FE6">
            <w:r w:rsidRPr="008C1FE6">
              <w:t>1989-1995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Pr="008C1FE6" w:rsidRDefault="0045438C" w:rsidP="008C1FE6">
            <w:r w:rsidRPr="008C1FE6">
              <w:t>КГМИ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Pr="008C1FE6" w:rsidRDefault="0045438C" w:rsidP="008C1FE6">
            <w:r w:rsidRPr="008C1FE6">
              <w:t>лечебный факультет</w:t>
            </w:r>
          </w:p>
        </w:tc>
        <w:tc>
          <w:tcPr>
            <w:tcW w:w="2302" w:type="dxa"/>
            <w:noWrap/>
            <w:vAlign w:val="bottom"/>
          </w:tcPr>
          <w:p w:rsidR="0045438C" w:rsidRPr="008C1FE6" w:rsidRDefault="0045438C" w:rsidP="008C1FE6"/>
        </w:tc>
      </w:tr>
      <w:tr w:rsidR="0045438C" w:rsidRPr="008C1FE6" w:rsidTr="008C1FE6">
        <w:trPr>
          <w:trHeight w:val="316"/>
        </w:trPr>
        <w:tc>
          <w:tcPr>
            <w:tcW w:w="1701" w:type="dxa"/>
            <w:vAlign w:val="bottom"/>
          </w:tcPr>
          <w:p w:rsidR="0045438C" w:rsidRPr="008C1FE6" w:rsidRDefault="0045438C" w:rsidP="008C1FE6">
            <w:r w:rsidRPr="008C1FE6">
              <w:t>1995-1996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Pr="008C1FE6" w:rsidRDefault="0045438C" w:rsidP="008C1FE6">
            <w:r w:rsidRPr="008C1FE6">
              <w:t>ОМОКБ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Pr="008C1FE6" w:rsidRDefault="0045438C" w:rsidP="008C1FE6">
            <w:r w:rsidRPr="008C1FE6">
              <w:t xml:space="preserve">Интернатура </w:t>
            </w:r>
          </w:p>
        </w:tc>
        <w:tc>
          <w:tcPr>
            <w:tcW w:w="2302" w:type="dxa"/>
            <w:noWrap/>
            <w:vAlign w:val="bottom"/>
          </w:tcPr>
          <w:p w:rsidR="0045438C" w:rsidRPr="008C1FE6" w:rsidRDefault="0045438C" w:rsidP="008C1FE6">
            <w:r w:rsidRPr="008C1FE6">
              <w:t>Врач общей практики</w:t>
            </w:r>
          </w:p>
        </w:tc>
      </w:tr>
      <w:tr w:rsidR="0045438C" w:rsidRPr="008C1FE6" w:rsidTr="008C1FE6">
        <w:trPr>
          <w:trHeight w:val="316"/>
        </w:trPr>
        <w:tc>
          <w:tcPr>
            <w:tcW w:w="1701" w:type="dxa"/>
            <w:vAlign w:val="bottom"/>
          </w:tcPr>
          <w:p w:rsidR="0045438C" w:rsidRPr="008C1FE6" w:rsidRDefault="0045438C" w:rsidP="008C1FE6"/>
        </w:tc>
        <w:tc>
          <w:tcPr>
            <w:tcW w:w="2412" w:type="dxa"/>
            <w:gridSpan w:val="5"/>
            <w:noWrap/>
            <w:vAlign w:val="bottom"/>
          </w:tcPr>
          <w:p w:rsidR="0045438C" w:rsidRPr="008C1FE6" w:rsidRDefault="0045438C" w:rsidP="008C1FE6"/>
        </w:tc>
        <w:tc>
          <w:tcPr>
            <w:tcW w:w="3791" w:type="dxa"/>
            <w:gridSpan w:val="4"/>
            <w:noWrap/>
            <w:vAlign w:val="bottom"/>
          </w:tcPr>
          <w:p w:rsidR="0045438C" w:rsidRPr="008C1FE6" w:rsidRDefault="0045438C" w:rsidP="008C1FE6"/>
        </w:tc>
        <w:tc>
          <w:tcPr>
            <w:tcW w:w="2302" w:type="dxa"/>
            <w:noWrap/>
            <w:vAlign w:val="bottom"/>
          </w:tcPr>
          <w:p w:rsidR="0045438C" w:rsidRPr="008C1FE6" w:rsidRDefault="0045438C" w:rsidP="008C1FE6"/>
        </w:tc>
      </w:tr>
      <w:tr w:rsidR="0045438C" w:rsidRPr="008C1FE6" w:rsidTr="008C1FE6">
        <w:trPr>
          <w:trHeight w:val="31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8C1FE6" w:rsidRDefault="0045438C" w:rsidP="008C1FE6">
            <w:pPr>
              <w:jc w:val="center"/>
              <w:rPr>
                <w:b/>
              </w:rPr>
            </w:pPr>
            <w:r w:rsidRPr="008C1FE6">
              <w:rPr>
                <w:b/>
              </w:rPr>
              <w:t xml:space="preserve">ПУБЛИКАЦИИ </w:t>
            </w:r>
          </w:p>
        </w:tc>
      </w:tr>
      <w:tr w:rsidR="0045438C" w:rsidRPr="008C1FE6" w:rsidTr="008C1FE6">
        <w:trPr>
          <w:trHeight w:val="640"/>
        </w:trPr>
        <w:tc>
          <w:tcPr>
            <w:tcW w:w="10206" w:type="dxa"/>
            <w:gridSpan w:val="11"/>
            <w:noWrap/>
            <w:vAlign w:val="bottom"/>
          </w:tcPr>
          <w:p w:rsidR="0045438C" w:rsidRPr="008C1FE6" w:rsidRDefault="0045438C" w:rsidP="008C1FE6">
            <w:pPr>
              <w:ind w:firstLine="708"/>
              <w:jc w:val="both"/>
            </w:pPr>
            <w:r w:rsidRPr="008C1FE6">
              <w:rPr>
                <w:b/>
              </w:rPr>
              <w:t>Основные работы</w:t>
            </w:r>
            <w:r w:rsidRPr="008C1FE6">
              <w:t xml:space="preserve">:   </w:t>
            </w:r>
          </w:p>
          <w:p w:rsidR="0045438C" w:rsidRPr="008C1FE6" w:rsidRDefault="0045438C" w:rsidP="003C35D5">
            <w:pPr>
              <w:numPr>
                <w:ilvl w:val="0"/>
                <w:numId w:val="18"/>
              </w:numPr>
              <w:jc w:val="both"/>
            </w:pPr>
            <w:r w:rsidRPr="008C1FE6">
              <w:t>Врачебный контроль и самоконтроль (учебно-методическое пособие). Ош 2012</w:t>
            </w:r>
          </w:p>
          <w:p w:rsidR="0045438C" w:rsidRPr="008C1FE6" w:rsidRDefault="0045438C" w:rsidP="003C35D5">
            <w:pPr>
              <w:numPr>
                <w:ilvl w:val="0"/>
                <w:numId w:val="18"/>
              </w:numPr>
              <w:jc w:val="both"/>
            </w:pPr>
            <w:r w:rsidRPr="008C1FE6">
              <w:t>Теплолечение (учебно-методическое пособие). Ош 2014</w:t>
            </w:r>
          </w:p>
          <w:p w:rsidR="0045438C" w:rsidRPr="008C1FE6" w:rsidRDefault="0045438C" w:rsidP="003C35D5">
            <w:pPr>
              <w:numPr>
                <w:ilvl w:val="0"/>
                <w:numId w:val="18"/>
              </w:numPr>
              <w:jc w:val="both"/>
            </w:pPr>
            <w:r w:rsidRPr="008C1FE6">
              <w:t xml:space="preserve"> ЛФК при простатите (учебно-методическое пособие) Ош 2015</w:t>
            </w:r>
          </w:p>
          <w:p w:rsidR="0045438C" w:rsidRPr="008C1FE6" w:rsidRDefault="0045438C" w:rsidP="003C35D5">
            <w:pPr>
              <w:numPr>
                <w:ilvl w:val="0"/>
                <w:numId w:val="18"/>
              </w:numPr>
              <w:jc w:val="both"/>
            </w:pPr>
            <w:r w:rsidRPr="008C1FE6">
              <w:t>Общая психопатология</w:t>
            </w:r>
            <w:r w:rsidRPr="008C1FE6">
              <w:tab/>
              <w:t>(учебно-методическое пособие)</w:t>
            </w:r>
            <w:r w:rsidRPr="008C1FE6">
              <w:tab/>
              <w:t>Ош 2016</w:t>
            </w:r>
          </w:p>
          <w:p w:rsidR="0045438C" w:rsidRPr="008C1FE6" w:rsidRDefault="0045438C" w:rsidP="003C35D5">
            <w:pPr>
              <w:numPr>
                <w:ilvl w:val="0"/>
                <w:numId w:val="18"/>
              </w:numPr>
              <w:jc w:val="both"/>
            </w:pPr>
            <w:r w:rsidRPr="008C1FE6">
              <w:t>Особенности маркетинга в сфере образования</w:t>
            </w:r>
            <w:r w:rsidRPr="008C1FE6">
              <w:tab/>
              <w:t>. Сборник материалов конференции «Современные проблемы гуманитарных и естественных наук№ 2016 г.</w:t>
            </w:r>
          </w:p>
          <w:p w:rsidR="0045438C" w:rsidRPr="008C1FE6" w:rsidRDefault="0045438C" w:rsidP="008C1FE6">
            <w:pPr>
              <w:ind w:left="720"/>
              <w:jc w:val="both"/>
            </w:pPr>
          </w:p>
        </w:tc>
      </w:tr>
      <w:tr w:rsidR="0045438C" w:rsidRPr="008C1FE6" w:rsidTr="008C1FE6">
        <w:trPr>
          <w:trHeight w:val="316"/>
        </w:trPr>
        <w:tc>
          <w:tcPr>
            <w:tcW w:w="1701" w:type="dxa"/>
            <w:vAlign w:val="bottom"/>
          </w:tcPr>
          <w:p w:rsidR="0045438C" w:rsidRPr="008C1FE6" w:rsidRDefault="0045438C" w:rsidP="008C1FE6">
            <w:r w:rsidRPr="008C1FE6">
              <w:t> 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Pr="008C1FE6" w:rsidRDefault="0045438C" w:rsidP="008C1FE6">
            <w:r w:rsidRPr="008C1FE6">
              <w:t> 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Pr="008C1FE6" w:rsidRDefault="0045438C" w:rsidP="008C1FE6">
            <w:r w:rsidRPr="008C1FE6">
              <w:t> </w:t>
            </w:r>
          </w:p>
        </w:tc>
        <w:tc>
          <w:tcPr>
            <w:tcW w:w="2302" w:type="dxa"/>
            <w:noWrap/>
            <w:vAlign w:val="bottom"/>
          </w:tcPr>
          <w:p w:rsidR="0045438C" w:rsidRPr="008C1FE6" w:rsidRDefault="0045438C" w:rsidP="008C1FE6">
            <w:r w:rsidRPr="008C1FE6">
              <w:t> </w:t>
            </w:r>
          </w:p>
        </w:tc>
      </w:tr>
      <w:tr w:rsidR="0045438C" w:rsidRPr="008C1FE6" w:rsidTr="008C1FE6">
        <w:trPr>
          <w:trHeight w:val="783"/>
        </w:trPr>
        <w:tc>
          <w:tcPr>
            <w:tcW w:w="10206" w:type="dxa"/>
            <w:gridSpan w:val="11"/>
            <w:shd w:val="clear" w:color="auto" w:fill="DEEAF6"/>
            <w:vAlign w:val="bottom"/>
          </w:tcPr>
          <w:p w:rsidR="0045438C" w:rsidRPr="008C1FE6" w:rsidRDefault="0045438C" w:rsidP="008C1FE6">
            <w:pPr>
              <w:jc w:val="center"/>
              <w:rPr>
                <w:b/>
                <w:caps/>
                <w:color w:val="002060"/>
              </w:rPr>
            </w:pPr>
            <w:r w:rsidRPr="008C1FE6">
              <w:rPr>
                <w:b/>
                <w:caps/>
                <w:color w:val="002060"/>
              </w:rPr>
              <w:t>Ключевые квалификации/ ОПЫТ в области аккредитации и гарантии качества (тренинг, семинары, конференции и т.п.).</w:t>
            </w:r>
          </w:p>
        </w:tc>
      </w:tr>
      <w:tr w:rsidR="0045438C" w:rsidRPr="008C1FE6" w:rsidTr="008C1FE6">
        <w:trPr>
          <w:trHeight w:val="633"/>
        </w:trPr>
        <w:tc>
          <w:tcPr>
            <w:tcW w:w="1701" w:type="dxa"/>
            <w:vAlign w:val="bottom"/>
          </w:tcPr>
          <w:p w:rsidR="0045438C" w:rsidRPr="008C1FE6" w:rsidRDefault="0045438C" w:rsidP="008C1FE6">
            <w:pPr>
              <w:rPr>
                <w:b/>
              </w:rPr>
            </w:pPr>
          </w:p>
        </w:tc>
        <w:tc>
          <w:tcPr>
            <w:tcW w:w="8505" w:type="dxa"/>
            <w:gridSpan w:val="10"/>
            <w:vAlign w:val="bottom"/>
          </w:tcPr>
          <w:p w:rsidR="0045438C" w:rsidRPr="008C1FE6" w:rsidRDefault="0045438C" w:rsidP="008C1FE6">
            <w:pPr>
              <w:jc w:val="center"/>
              <w:rPr>
                <w:b/>
                <w:bCs/>
              </w:rPr>
            </w:pPr>
            <w:r w:rsidRPr="008C1FE6">
              <w:rPr>
                <w:b/>
                <w:bCs/>
              </w:rPr>
              <w:t xml:space="preserve">Название </w:t>
            </w:r>
          </w:p>
        </w:tc>
      </w:tr>
      <w:tr w:rsidR="0045438C" w:rsidRPr="008C1FE6" w:rsidTr="003C35D5">
        <w:trPr>
          <w:trHeight w:val="62"/>
        </w:trPr>
        <w:tc>
          <w:tcPr>
            <w:tcW w:w="1701" w:type="dxa"/>
            <w:noWrap/>
          </w:tcPr>
          <w:p w:rsidR="0045438C" w:rsidRPr="008C1FE6" w:rsidRDefault="0045438C" w:rsidP="008C1FE6"/>
        </w:tc>
        <w:tc>
          <w:tcPr>
            <w:tcW w:w="8505" w:type="dxa"/>
            <w:gridSpan w:val="10"/>
          </w:tcPr>
          <w:p w:rsidR="0045438C" w:rsidRPr="008C1FE6" w:rsidRDefault="0045438C" w:rsidP="008C1FE6">
            <w:pPr>
              <w:ind w:left="318"/>
            </w:pPr>
            <w:r w:rsidRPr="008C1FE6">
              <w:t xml:space="preserve">« Педагогика  и психология высшей школы » июнь 2002г. г.Ош филиал КГМИП и  ПК. </w:t>
            </w:r>
          </w:p>
          <w:p w:rsidR="0045438C" w:rsidRPr="008C1FE6" w:rsidRDefault="0045438C" w:rsidP="008C1FE6">
            <w:pPr>
              <w:ind w:left="318"/>
            </w:pPr>
            <w:r w:rsidRPr="008C1FE6">
              <w:t>международная конференция ( среднеазиатская) по кардиоревматологии, г.Андижан 2002г</w:t>
            </w:r>
          </w:p>
          <w:p w:rsidR="0045438C" w:rsidRPr="008C1FE6" w:rsidRDefault="0045438C" w:rsidP="008C1FE6">
            <w:pPr>
              <w:ind w:left="318"/>
            </w:pPr>
            <w:r w:rsidRPr="008C1FE6">
              <w:t>« Педагогика и психология в высших учебных заведений» 2006г. ОшГУ УББИ.</w:t>
            </w:r>
          </w:p>
          <w:p w:rsidR="0045438C" w:rsidRPr="008C1FE6" w:rsidRDefault="0045438C" w:rsidP="008C1FE6">
            <w:pPr>
              <w:ind w:left="318"/>
            </w:pPr>
            <w:r w:rsidRPr="008C1FE6">
              <w:t xml:space="preserve">« Физиотерапия и ЛФК» июнь, июль, август 2006г. </w:t>
            </w:r>
          </w:p>
          <w:p w:rsidR="0045438C" w:rsidRPr="008C1FE6" w:rsidRDefault="0045438C" w:rsidP="008C1FE6">
            <w:pPr>
              <w:ind w:left="318"/>
            </w:pPr>
            <w:r w:rsidRPr="008C1FE6">
              <w:t>научно-практическая  конференция: «Актуальные вопросы курортологии и восстановительного лечения» июнь 2008г. г. Кочкор-Ата.</w:t>
            </w:r>
          </w:p>
          <w:p w:rsidR="0045438C" w:rsidRPr="008C1FE6" w:rsidRDefault="0045438C" w:rsidP="008C1FE6">
            <w:pPr>
              <w:ind w:left="318"/>
            </w:pPr>
            <w:r w:rsidRPr="008C1FE6">
              <w:t>компьютерная грамотность  январь 2009г. УББИ ОшГУ.</w:t>
            </w:r>
          </w:p>
          <w:p w:rsidR="0045438C" w:rsidRPr="008C1FE6" w:rsidRDefault="0045438C" w:rsidP="008C1FE6">
            <w:pPr>
              <w:ind w:left="318"/>
            </w:pPr>
            <w:r w:rsidRPr="008C1FE6">
              <w:t>« Педагогика и психология высшей школы» январь 2009г. УББИ ОшГУ</w:t>
            </w:r>
          </w:p>
          <w:p w:rsidR="0045438C" w:rsidRPr="008C1FE6" w:rsidRDefault="0045438C" w:rsidP="008C1FE6">
            <w:pPr>
              <w:ind w:left="318"/>
            </w:pPr>
            <w:r w:rsidRPr="008C1FE6">
              <w:t>научно-практическая конференция «Актуальные вопросы внутренних болезней», Ош, 2009г</w:t>
            </w:r>
          </w:p>
          <w:p w:rsidR="0045438C" w:rsidRPr="008C1FE6" w:rsidRDefault="0045438C" w:rsidP="008C1FE6">
            <w:pPr>
              <w:ind w:left="318"/>
            </w:pPr>
            <w:r w:rsidRPr="008C1FE6">
              <w:t xml:space="preserve">методический семинар «Учебная модульно-рейтинговая система </w:t>
            </w:r>
            <w:r w:rsidRPr="008C1FE6">
              <w:rPr>
                <w:lang w:val="en-US"/>
              </w:rPr>
              <w:t>AVN</w:t>
            </w:r>
            <w:r w:rsidRPr="008C1FE6">
              <w:t>, осуществление проекта», Ош, 2011г.</w:t>
            </w:r>
          </w:p>
          <w:p w:rsidR="0045438C" w:rsidRPr="008C1FE6" w:rsidRDefault="0045438C" w:rsidP="008C1FE6">
            <w:pPr>
              <w:ind w:left="318"/>
            </w:pPr>
            <w:r w:rsidRPr="008C1FE6">
              <w:t>научно-практическая конференция общества неврологов южного региона КР « Актуальные вопросы неврологии», Ош, 2011, 2012г.</w:t>
            </w:r>
          </w:p>
          <w:p w:rsidR="0045438C" w:rsidRPr="008C1FE6" w:rsidRDefault="0045438C" w:rsidP="008C1FE6">
            <w:pPr>
              <w:ind w:left="318"/>
            </w:pPr>
            <w:r w:rsidRPr="008C1FE6">
              <w:t>образовательный семинар «Гедеон Рихтер в помощь врачу», Ош,2012г.</w:t>
            </w:r>
          </w:p>
          <w:p w:rsidR="0045438C" w:rsidRPr="008C1FE6" w:rsidRDefault="0045438C" w:rsidP="008C1FE6">
            <w:pPr>
              <w:ind w:left="318"/>
            </w:pPr>
            <w:r w:rsidRPr="008C1FE6">
              <w:t>конференция «Полинейропатии. Диабетическая стопа», Ош,2012г.</w:t>
            </w:r>
          </w:p>
          <w:p w:rsidR="0045438C" w:rsidRPr="008C1FE6" w:rsidRDefault="0045438C" w:rsidP="008C1FE6">
            <w:pPr>
              <w:ind w:left="318"/>
            </w:pPr>
            <w:r w:rsidRPr="008C1FE6">
              <w:t>семинар «Применение диуретиков при лечении гипертонической болезни и хронической сердечной недостаточности », Ош, 2012г.</w:t>
            </w:r>
          </w:p>
          <w:p w:rsidR="0045438C" w:rsidRPr="008C1FE6" w:rsidRDefault="0045438C" w:rsidP="008C1FE6">
            <w:pPr>
              <w:ind w:left="318"/>
            </w:pPr>
            <w:r w:rsidRPr="008C1FE6">
              <w:t>конференция «Внедрение клинических протоколов и руководств в образовательную, научную среду и практическое здравоохранение », Ош, 2012г.</w:t>
            </w:r>
          </w:p>
          <w:p w:rsidR="0045438C" w:rsidRPr="008C1FE6" w:rsidRDefault="0045438C" w:rsidP="008C1FE6">
            <w:pPr>
              <w:ind w:left="318"/>
            </w:pPr>
            <w:r w:rsidRPr="008C1FE6">
              <w:t>семинар «Современный подход в лечении ишемии в практике врача», Ош, 2013г.</w:t>
            </w:r>
          </w:p>
          <w:p w:rsidR="0045438C" w:rsidRPr="008C1FE6" w:rsidRDefault="0045438C" w:rsidP="008C1FE6">
            <w:pPr>
              <w:ind w:left="318"/>
            </w:pPr>
            <w:r w:rsidRPr="008C1FE6">
              <w:t>6 Национальный конгресс по болезням органов дыхания и 6 Международный конгресс пульмонологов Центральной Азии, Ош 2013г.</w:t>
            </w:r>
          </w:p>
          <w:p w:rsidR="0045438C" w:rsidRPr="008C1FE6" w:rsidRDefault="0045438C" w:rsidP="008C1FE6">
            <w:pPr>
              <w:ind w:left="318"/>
            </w:pPr>
            <w:r w:rsidRPr="008C1FE6">
              <w:t>курс лекций «Современные подходы к лечению аритмий сердца и невротических расстройств в практике семейной медицины», Ош 2013г.</w:t>
            </w:r>
          </w:p>
          <w:p w:rsidR="0045438C" w:rsidRPr="008C1FE6" w:rsidRDefault="0045438C" w:rsidP="008C1FE6">
            <w:pPr>
              <w:ind w:left="318"/>
            </w:pPr>
            <w:r w:rsidRPr="008C1FE6">
              <w:t>научно-практическая конференция «Актуальные вопросы и современные методы лечения в аллергологии», Ош, 2014г.</w:t>
            </w:r>
          </w:p>
          <w:p w:rsidR="0045438C" w:rsidRPr="008C1FE6" w:rsidRDefault="0045438C" w:rsidP="008C1FE6">
            <w:pPr>
              <w:ind w:left="318"/>
            </w:pPr>
            <w:r w:rsidRPr="008C1FE6">
              <w:t>курс повышения квалификации по теме «Психиатрия», г. Бишкек, 2015г.</w:t>
            </w:r>
          </w:p>
          <w:p w:rsidR="0045438C" w:rsidRPr="008C1FE6" w:rsidRDefault="0045438C" w:rsidP="008C1FE6">
            <w:pPr>
              <w:ind w:left="318"/>
            </w:pPr>
            <w:r w:rsidRPr="008C1FE6">
              <w:t>научно-практическая конференция «Здравоохранение: вчера, сегодня, завтра», Ош, 2015г.</w:t>
            </w:r>
          </w:p>
          <w:p w:rsidR="0045438C" w:rsidRPr="008C1FE6" w:rsidRDefault="0045438C" w:rsidP="008C1FE6">
            <w:pPr>
              <w:ind w:left="318"/>
            </w:pPr>
            <w:r w:rsidRPr="008C1FE6">
              <w:t>семинар «Построение интегрированного учебного плана», Ош, 2016г.</w:t>
            </w:r>
          </w:p>
          <w:p w:rsidR="0045438C" w:rsidRPr="008C1FE6" w:rsidRDefault="0045438C" w:rsidP="008C1FE6">
            <w:pPr>
              <w:ind w:left="318"/>
            </w:pPr>
            <w:r w:rsidRPr="008C1FE6">
              <w:t xml:space="preserve"> </w:t>
            </w:r>
            <w:r w:rsidRPr="008C1FE6">
              <w:rPr>
                <w:color w:val="000000"/>
              </w:rPr>
              <w:t>Конференция  « Тактика введения болевого синдрома в практике невролога» 20.10.2016г.  г.Ош</w:t>
            </w:r>
          </w:p>
          <w:p w:rsidR="0045438C" w:rsidRPr="008C1FE6" w:rsidRDefault="0045438C" w:rsidP="008C1FE6">
            <w:pPr>
              <w:ind w:left="318"/>
            </w:pPr>
            <w:r w:rsidRPr="008C1FE6">
              <w:rPr>
                <w:color w:val="000000"/>
              </w:rPr>
              <w:t>Конференция «Современные малоинвазивные технологии в нейрохирургии и кардиологии» 15.10.2016г.  г.Ош</w:t>
            </w:r>
          </w:p>
          <w:p w:rsidR="0045438C" w:rsidRPr="008C1FE6" w:rsidRDefault="0045438C" w:rsidP="008C1FE6">
            <w:pPr>
              <w:ind w:left="318"/>
            </w:pPr>
            <w:r w:rsidRPr="008C1FE6">
              <w:t xml:space="preserve"> семинар </w:t>
            </w:r>
            <w:r w:rsidRPr="008C1FE6">
              <w:rPr>
                <w:color w:val="000000"/>
              </w:rPr>
              <w:t>«Актуальные вопросы кардиологии, гастроэнтерологии и неврологии»  19.05.2017г. г.Ош</w:t>
            </w:r>
          </w:p>
          <w:p w:rsidR="0045438C" w:rsidRPr="008C1FE6" w:rsidRDefault="0045438C" w:rsidP="008C1FE6">
            <w:pPr>
              <w:ind w:left="318"/>
            </w:pPr>
            <w:r w:rsidRPr="008C1FE6">
              <w:rPr>
                <w:color w:val="000000"/>
              </w:rPr>
              <w:t>Семинар «Избранные вопросы психиатрии, отоларингологии и неонатологии в практике семейного врача и терапевта» 15.06.2017г. г.Ош</w:t>
            </w:r>
          </w:p>
          <w:p w:rsidR="0045438C" w:rsidRPr="008C1FE6" w:rsidRDefault="0045438C" w:rsidP="008C1FE6">
            <w:pPr>
              <w:ind w:left="318"/>
              <w:rPr>
                <w:lang w:val="ky-KG"/>
              </w:rPr>
            </w:pPr>
            <w:r w:rsidRPr="008C1FE6">
              <w:rPr>
                <w:sz w:val="28"/>
                <w:szCs w:val="28"/>
              </w:rPr>
              <w:t xml:space="preserve">           Н</w:t>
            </w:r>
            <w:r w:rsidRPr="008C1FE6">
              <w:rPr>
                <w:lang w:val="ky-KG"/>
              </w:rPr>
              <w:t>аучнопрактическая конференция “Успехи и нерешенные проблемы практического здравоохранения в Кыргызстаге”, г.Ош Кыргызстан. 2018 г 27-28 апреля</w:t>
            </w:r>
          </w:p>
          <w:p w:rsidR="0045438C" w:rsidRPr="008C1FE6" w:rsidRDefault="0045438C" w:rsidP="008C1FE6">
            <w:pPr>
              <w:ind w:left="318"/>
              <w:rPr>
                <w:lang w:val="ky-KG"/>
              </w:rPr>
            </w:pPr>
          </w:p>
          <w:p w:rsidR="0045438C" w:rsidRPr="008C1FE6" w:rsidRDefault="0045438C" w:rsidP="008C1FE6">
            <w:pPr>
              <w:ind w:left="318"/>
              <w:rPr>
                <w:lang w:val="ky-KG"/>
              </w:rPr>
            </w:pPr>
          </w:p>
          <w:p w:rsidR="0045438C" w:rsidRPr="008C1FE6" w:rsidRDefault="0045438C" w:rsidP="008C1FE6">
            <w:pPr>
              <w:ind w:left="318"/>
              <w:rPr>
                <w:lang w:val="ky-KG"/>
              </w:rPr>
            </w:pPr>
          </w:p>
          <w:p w:rsidR="0045438C" w:rsidRPr="008C1FE6" w:rsidRDefault="0045438C" w:rsidP="008C1FE6">
            <w:pPr>
              <w:ind w:left="318"/>
              <w:rPr>
                <w:lang w:val="ky-KG"/>
              </w:rPr>
            </w:pPr>
          </w:p>
          <w:p w:rsidR="0045438C" w:rsidRPr="008C1FE6" w:rsidRDefault="0045438C" w:rsidP="008C1FE6">
            <w:pPr>
              <w:ind w:left="318"/>
              <w:rPr>
                <w:lang w:val="ky-KG"/>
              </w:rPr>
            </w:pPr>
          </w:p>
          <w:p w:rsidR="0045438C" w:rsidRPr="008C1FE6" w:rsidRDefault="0045438C" w:rsidP="008C1FE6">
            <w:pPr>
              <w:ind w:left="318"/>
              <w:rPr>
                <w:lang w:val="ky-KG"/>
              </w:rPr>
            </w:pPr>
          </w:p>
          <w:p w:rsidR="0045438C" w:rsidRPr="008C1FE6" w:rsidRDefault="0045438C" w:rsidP="008C1FE6">
            <w:pPr>
              <w:ind w:left="318"/>
              <w:rPr>
                <w:sz w:val="28"/>
                <w:szCs w:val="28"/>
              </w:rPr>
            </w:pPr>
          </w:p>
          <w:p w:rsidR="0045438C" w:rsidRPr="008C1FE6" w:rsidRDefault="0045438C" w:rsidP="008C1FE6">
            <w:pPr>
              <w:rPr>
                <w:bCs/>
              </w:rPr>
            </w:pPr>
          </w:p>
        </w:tc>
      </w:tr>
      <w:tr w:rsidR="0045438C" w:rsidRPr="008C1FE6" w:rsidTr="003C35D5">
        <w:trPr>
          <w:trHeight w:val="62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8C1FE6" w:rsidRDefault="0045438C" w:rsidP="008C1FE6">
            <w:pPr>
              <w:rPr>
                <w:color w:val="003366"/>
                <w:u w:val="single"/>
              </w:rPr>
            </w:pPr>
          </w:p>
          <w:p w:rsidR="0045438C" w:rsidRPr="008C1FE6" w:rsidRDefault="0045438C" w:rsidP="008C1FE6">
            <w:pPr>
              <w:jc w:val="center"/>
              <w:rPr>
                <w:b/>
                <w:caps/>
                <w:color w:val="000080"/>
              </w:rPr>
            </w:pPr>
            <w:r w:rsidRPr="008C1FE6">
              <w:rPr>
                <w:b/>
                <w:caps/>
                <w:color w:val="002060"/>
              </w:rPr>
              <w:t>Опыт работы</w:t>
            </w:r>
          </w:p>
        </w:tc>
      </w:tr>
      <w:tr w:rsidR="0045438C" w:rsidRPr="008C1FE6" w:rsidTr="003C35D5">
        <w:trPr>
          <w:trHeight w:val="249"/>
        </w:trPr>
        <w:tc>
          <w:tcPr>
            <w:tcW w:w="10206" w:type="dxa"/>
            <w:gridSpan w:val="11"/>
            <w:vAlign w:val="bottom"/>
          </w:tcPr>
          <w:p w:rsidR="0045438C" w:rsidRPr="008C1FE6" w:rsidRDefault="0045438C" w:rsidP="008C1F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</w:t>
            </w:r>
            <w:r w:rsidRPr="008C1FE6">
              <w:rPr>
                <w:sz w:val="28"/>
                <w:szCs w:val="28"/>
              </w:rPr>
              <w:t>с 1999г. – ассистент  кафедры  внутренних болезней №1.</w:t>
            </w:r>
          </w:p>
          <w:p w:rsidR="0045438C" w:rsidRPr="008C1FE6" w:rsidRDefault="0045438C" w:rsidP="008C1FE6">
            <w:pPr>
              <w:rPr>
                <w:sz w:val="28"/>
                <w:szCs w:val="28"/>
              </w:rPr>
            </w:pPr>
            <w:r w:rsidRPr="008C1FE6">
              <w:rPr>
                <w:sz w:val="28"/>
                <w:szCs w:val="28"/>
              </w:rPr>
              <w:t xml:space="preserve">               с  2003г по  2011г. – ассистент кафедры неврологии медицинского факультета ОшГУ.</w:t>
            </w:r>
          </w:p>
          <w:p w:rsidR="0045438C" w:rsidRPr="008C1FE6" w:rsidRDefault="0045438C" w:rsidP="008C1FE6">
            <w:pPr>
              <w:rPr>
                <w:sz w:val="28"/>
                <w:szCs w:val="28"/>
              </w:rPr>
            </w:pPr>
            <w:r w:rsidRPr="008C1FE6">
              <w:rPr>
                <w:sz w:val="28"/>
                <w:szCs w:val="28"/>
              </w:rPr>
              <w:t xml:space="preserve">               с 2011г- старший преподаватель кафедры неврологии, нейрохирургии и психиатрии</w:t>
            </w:r>
          </w:p>
          <w:p w:rsidR="0045438C" w:rsidRPr="008C1FE6" w:rsidRDefault="0045438C" w:rsidP="008C1FE6"/>
        </w:tc>
      </w:tr>
      <w:tr w:rsidR="0045438C" w:rsidRPr="008C1FE6" w:rsidTr="008C1FE6">
        <w:trPr>
          <w:trHeight w:val="316"/>
        </w:trPr>
        <w:tc>
          <w:tcPr>
            <w:tcW w:w="10206" w:type="dxa"/>
            <w:gridSpan w:val="11"/>
            <w:shd w:val="clear" w:color="auto" w:fill="DEEAF6"/>
            <w:vAlign w:val="bottom"/>
          </w:tcPr>
          <w:p w:rsidR="0045438C" w:rsidRPr="008C1FE6" w:rsidRDefault="0045438C" w:rsidP="008C1FE6">
            <w:pPr>
              <w:jc w:val="center"/>
              <w:rPr>
                <w:b/>
                <w:caps/>
                <w:color w:val="002060"/>
              </w:rPr>
            </w:pPr>
            <w:r w:rsidRPr="008C1FE6">
              <w:rPr>
                <w:b/>
                <w:caps/>
                <w:color w:val="002060"/>
              </w:rPr>
              <w:t>Знание языков: указать компетенции по шкале от 1 до 5 (1 – отличное знание, 5 – знание базовых основ)</w:t>
            </w:r>
          </w:p>
        </w:tc>
      </w:tr>
      <w:tr w:rsidR="0045438C" w:rsidRPr="008C1FE6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Language  (Язык)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Reading</w:t>
            </w:r>
          </w:p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 xml:space="preserve"> (Чтение)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Speaking (Разговорный)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Writing (Письмо)</w:t>
            </w:r>
          </w:p>
        </w:tc>
      </w:tr>
      <w:tr w:rsidR="0045438C" w:rsidRPr="008C1FE6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Pr="008C1FE6" w:rsidRDefault="0045438C" w:rsidP="008C1FE6">
            <w:r w:rsidRPr="008C1FE6">
              <w:t xml:space="preserve">Кыргызский 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Pr="008C1FE6" w:rsidRDefault="0045438C" w:rsidP="008C1FE6">
            <w:r w:rsidRPr="008C1FE6">
              <w:t>1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Pr="008C1FE6" w:rsidRDefault="0045438C" w:rsidP="008C1FE6">
            <w:r w:rsidRPr="008C1FE6">
              <w:t>1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Pr="008C1FE6" w:rsidRDefault="0045438C" w:rsidP="008C1FE6">
            <w:r w:rsidRPr="008C1FE6">
              <w:t>1</w:t>
            </w:r>
          </w:p>
        </w:tc>
      </w:tr>
      <w:tr w:rsidR="0045438C" w:rsidRPr="008C1FE6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Pr="008C1FE6" w:rsidRDefault="0045438C" w:rsidP="008C1FE6">
            <w:r w:rsidRPr="008C1FE6">
              <w:t xml:space="preserve">Русский 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Pr="008C1FE6" w:rsidRDefault="0045438C" w:rsidP="008C1FE6">
            <w:r w:rsidRPr="008C1FE6">
              <w:t>1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Pr="008C1FE6" w:rsidRDefault="0045438C" w:rsidP="008C1FE6">
            <w:r w:rsidRPr="008C1FE6">
              <w:t>1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Pr="008C1FE6" w:rsidRDefault="0045438C" w:rsidP="008C1FE6">
            <w:r w:rsidRPr="008C1FE6">
              <w:t>1</w:t>
            </w:r>
          </w:p>
        </w:tc>
      </w:tr>
      <w:tr w:rsidR="0045438C" w:rsidRPr="008C1FE6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Pr="008C1FE6" w:rsidRDefault="0045438C" w:rsidP="008C1FE6">
            <w:r w:rsidRPr="008C1FE6">
              <w:t xml:space="preserve">Английский 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Pr="008C1FE6" w:rsidRDefault="0045438C" w:rsidP="008C1FE6">
            <w:r w:rsidRPr="008C1FE6">
              <w:t>3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Pr="008C1FE6" w:rsidRDefault="0045438C" w:rsidP="008C1FE6">
            <w:r w:rsidRPr="008C1FE6">
              <w:t>4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Pr="008C1FE6" w:rsidRDefault="0045438C" w:rsidP="008C1FE6">
            <w:r w:rsidRPr="008C1FE6">
              <w:t>4</w:t>
            </w:r>
          </w:p>
        </w:tc>
      </w:tr>
      <w:tr w:rsidR="0045438C" w:rsidRPr="008C1FE6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Pr="008C1FE6" w:rsidRDefault="0045438C" w:rsidP="008C1FE6"/>
        </w:tc>
        <w:tc>
          <w:tcPr>
            <w:tcW w:w="2693" w:type="dxa"/>
            <w:gridSpan w:val="5"/>
            <w:noWrap/>
            <w:vAlign w:val="bottom"/>
          </w:tcPr>
          <w:p w:rsidR="0045438C" w:rsidRPr="008C1FE6" w:rsidRDefault="0045438C" w:rsidP="008C1FE6"/>
        </w:tc>
        <w:tc>
          <w:tcPr>
            <w:tcW w:w="2693" w:type="dxa"/>
            <w:gridSpan w:val="2"/>
            <w:noWrap/>
            <w:vAlign w:val="bottom"/>
          </w:tcPr>
          <w:p w:rsidR="0045438C" w:rsidRPr="008C1FE6" w:rsidRDefault="0045438C" w:rsidP="008C1FE6"/>
        </w:tc>
        <w:tc>
          <w:tcPr>
            <w:tcW w:w="2835" w:type="dxa"/>
            <w:gridSpan w:val="2"/>
            <w:noWrap/>
            <w:vAlign w:val="bottom"/>
          </w:tcPr>
          <w:p w:rsidR="0045438C" w:rsidRPr="008C1FE6" w:rsidRDefault="0045438C" w:rsidP="008C1FE6"/>
        </w:tc>
      </w:tr>
      <w:tr w:rsidR="0045438C" w:rsidRPr="008C1FE6" w:rsidTr="008C1FE6">
        <w:trPr>
          <w:trHeight w:val="31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8C1FE6" w:rsidRDefault="0045438C" w:rsidP="008C1FE6">
            <w:pPr>
              <w:jc w:val="center"/>
              <w:rPr>
                <w:b/>
                <w:caps/>
                <w:color w:val="002060"/>
              </w:rPr>
            </w:pPr>
            <w:r w:rsidRPr="008C1FE6">
              <w:rPr>
                <w:b/>
                <w:caps/>
                <w:color w:val="002060"/>
              </w:rPr>
              <w:t>Дополнительная информация</w:t>
            </w:r>
          </w:p>
        </w:tc>
      </w:tr>
      <w:tr w:rsidR="0045438C" w:rsidRPr="008C1FE6" w:rsidTr="008C1FE6">
        <w:trPr>
          <w:trHeight w:val="31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 xml:space="preserve">Личные </w:t>
            </w:r>
            <w:r w:rsidRPr="008C1FE6">
              <w:rPr>
                <w:b/>
                <w:lang w:val="ky-KG"/>
              </w:rPr>
              <w:t xml:space="preserve">данные и </w:t>
            </w:r>
            <w:r w:rsidRPr="008C1FE6">
              <w:rPr>
                <w:b/>
              </w:rPr>
              <w:t xml:space="preserve">навыки </w:t>
            </w:r>
          </w:p>
        </w:tc>
      </w:tr>
      <w:tr w:rsidR="0045438C" w:rsidRPr="008C1FE6" w:rsidTr="008C1FE6">
        <w:trPr>
          <w:trHeight w:val="256"/>
        </w:trPr>
        <w:tc>
          <w:tcPr>
            <w:tcW w:w="10206" w:type="dxa"/>
            <w:gridSpan w:val="11"/>
            <w:noWrap/>
            <w:vAlign w:val="bottom"/>
          </w:tcPr>
          <w:p w:rsidR="0045438C" w:rsidRPr="008C1FE6" w:rsidRDefault="0045438C" w:rsidP="008C1FE6">
            <w:r w:rsidRPr="008C1FE6">
              <w:t>Владе</w:t>
            </w:r>
            <w:r w:rsidRPr="008C1FE6">
              <w:rPr>
                <w:lang w:val="ky-KG"/>
              </w:rPr>
              <w:t>ет</w:t>
            </w:r>
            <w:r w:rsidRPr="008C1FE6">
              <w:t xml:space="preserve"> работой на компьютере</w:t>
            </w:r>
          </w:p>
        </w:tc>
      </w:tr>
      <w:tr w:rsidR="0045438C" w:rsidRPr="008C1FE6" w:rsidTr="008C1FE6">
        <w:trPr>
          <w:trHeight w:val="256"/>
        </w:trPr>
        <w:tc>
          <w:tcPr>
            <w:tcW w:w="10206" w:type="dxa"/>
            <w:gridSpan w:val="11"/>
            <w:noWrap/>
            <w:vAlign w:val="bottom"/>
          </w:tcPr>
          <w:p w:rsidR="0045438C" w:rsidRPr="008C1FE6" w:rsidRDefault="0045438C" w:rsidP="008C1FE6">
            <w:pPr>
              <w:numPr>
                <w:ilvl w:val="0"/>
                <w:numId w:val="15"/>
              </w:numPr>
              <w:jc w:val="both"/>
              <w:rPr>
                <w:rFonts w:ascii="Arial CYR" w:hAnsi="Arial CYR" w:cs="Arial CYR"/>
                <w:sz w:val="20"/>
                <w:szCs w:val="20"/>
              </w:rPr>
            </w:pPr>
            <w:r w:rsidRPr="008C1FE6">
              <w:rPr>
                <w:b/>
                <w:szCs w:val="20"/>
              </w:rPr>
              <w:t xml:space="preserve">Семейное положение: </w:t>
            </w:r>
            <w:r w:rsidRPr="008C1FE6">
              <w:rPr>
                <w:szCs w:val="20"/>
              </w:rPr>
              <w:t>замужем, имеет двоих детей.</w:t>
            </w:r>
          </w:p>
        </w:tc>
      </w:tr>
      <w:tr w:rsidR="0045438C" w:rsidRPr="008C1FE6" w:rsidTr="008C1FE6">
        <w:trPr>
          <w:trHeight w:val="316"/>
        </w:trPr>
        <w:tc>
          <w:tcPr>
            <w:tcW w:w="10206" w:type="dxa"/>
            <w:gridSpan w:val="11"/>
            <w:noWrap/>
            <w:vAlign w:val="bottom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Дополнительная информация</w:t>
            </w:r>
            <w:r w:rsidRPr="008C1FE6">
              <w:rPr>
                <w:b/>
                <w:lang w:val="ky-KG"/>
              </w:rPr>
              <w:t xml:space="preserve"> (награды)</w:t>
            </w:r>
          </w:p>
        </w:tc>
      </w:tr>
      <w:tr w:rsidR="0045438C" w:rsidRPr="008C1FE6" w:rsidTr="008C1FE6">
        <w:trPr>
          <w:trHeight w:val="520"/>
        </w:trPr>
        <w:tc>
          <w:tcPr>
            <w:tcW w:w="10206" w:type="dxa"/>
            <w:gridSpan w:val="11"/>
            <w:noWrap/>
            <w:vAlign w:val="bottom"/>
          </w:tcPr>
          <w:p w:rsidR="0045438C" w:rsidRPr="008C1FE6" w:rsidRDefault="0045438C" w:rsidP="008C1FE6">
            <w:r w:rsidRPr="008C1FE6">
              <w:t>Почетная грамота ОшГУ посвященная ко дню 8 марта 2018г.</w:t>
            </w:r>
          </w:p>
          <w:p w:rsidR="0045438C" w:rsidRPr="008C1FE6" w:rsidRDefault="0045438C" w:rsidP="008C1FE6">
            <w:r w:rsidRPr="008C1FE6">
              <w:t>Почетная грамота ОшГУ «Мыкты Окутуучу-2015»</w:t>
            </w:r>
          </w:p>
          <w:p w:rsidR="0045438C" w:rsidRPr="008C1FE6" w:rsidRDefault="0045438C" w:rsidP="008C1FE6">
            <w:r w:rsidRPr="008C1FE6">
              <w:t>Почетная грамота ОшГУ профсоюза 2014г.</w:t>
            </w:r>
          </w:p>
        </w:tc>
      </w:tr>
    </w:tbl>
    <w:p w:rsidR="0045438C" w:rsidRPr="008C1FE6" w:rsidRDefault="0045438C" w:rsidP="008C1FE6"/>
    <w:p w:rsidR="0045438C" w:rsidRPr="008C1FE6" w:rsidRDefault="0045438C" w:rsidP="008C1FE6"/>
    <w:p w:rsidR="0045438C" w:rsidRPr="003C35D5" w:rsidRDefault="0045438C" w:rsidP="008C1FE6">
      <w:pPr>
        <w:jc w:val="center"/>
        <w:rPr>
          <w:b/>
          <w:bCs/>
          <w:sz w:val="28"/>
          <w:szCs w:val="28"/>
        </w:rPr>
      </w:pPr>
      <w:r w:rsidRPr="003C35D5">
        <w:rPr>
          <w:b/>
          <w:sz w:val="28"/>
          <w:szCs w:val="28"/>
        </w:rPr>
        <w:t>Реджапова Надира Абдулахатовна</w:t>
      </w:r>
    </w:p>
    <w:tbl>
      <w:tblPr>
        <w:tblW w:w="1020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84"/>
        <w:gridCol w:w="283"/>
        <w:gridCol w:w="400"/>
        <w:gridCol w:w="26"/>
        <w:gridCol w:w="1419"/>
        <w:gridCol w:w="565"/>
        <w:gridCol w:w="142"/>
        <w:gridCol w:w="2551"/>
        <w:gridCol w:w="533"/>
        <w:gridCol w:w="2302"/>
      </w:tblGrid>
      <w:tr w:rsidR="0045438C" w:rsidRPr="008C1FE6" w:rsidTr="008C1FE6">
        <w:trPr>
          <w:trHeight w:val="2583"/>
        </w:trPr>
        <w:tc>
          <w:tcPr>
            <w:tcW w:w="2694" w:type="dxa"/>
            <w:gridSpan w:val="5"/>
            <w:shd w:val="clear" w:color="auto" w:fill="DEEAF6"/>
          </w:tcPr>
          <w:p w:rsidR="0045438C" w:rsidRPr="008C1FE6" w:rsidRDefault="0045438C" w:rsidP="008C1FE6">
            <w:pPr>
              <w:ind w:left="-108"/>
              <w:jc w:val="center"/>
              <w:rPr>
                <w:b/>
                <w:bCs/>
                <w:i/>
                <w:iCs/>
                <w:color w:val="FF0000"/>
              </w:rPr>
            </w:pPr>
            <w:r w:rsidRPr="008C1FE6">
              <w:t xml:space="preserve">                           </w:t>
            </w:r>
          </w:p>
          <w:p w:rsidR="0045438C" w:rsidRPr="008C1FE6" w:rsidRDefault="0045438C" w:rsidP="008C1FE6">
            <w:pPr>
              <w:widowControl w:val="0"/>
              <w:autoSpaceDE w:val="0"/>
              <w:autoSpaceDN w:val="0"/>
              <w:adjustRightInd w:val="0"/>
            </w:pPr>
            <w:r w:rsidRPr="00A61A67">
              <w:rPr>
                <w:noProof/>
              </w:rPr>
              <w:pict>
                <v:shape id="Рисунок 4" o:spid="_x0000_i1029" type="#_x0000_t75" style="width:88.5pt;height:117.75pt;visibility:visible">
                  <v:imagedata r:id="rId12" o:title=""/>
                </v:shape>
              </w:pict>
            </w:r>
          </w:p>
          <w:p w:rsidR="0045438C" w:rsidRPr="008C1FE6" w:rsidRDefault="0045438C" w:rsidP="008C1FE6">
            <w:pPr>
              <w:jc w:val="center"/>
              <w:rPr>
                <w:b/>
                <w:bCs/>
                <w:i/>
                <w:iCs/>
                <w:color w:val="FF0000"/>
              </w:rPr>
            </w:pPr>
          </w:p>
        </w:tc>
        <w:tc>
          <w:tcPr>
            <w:tcW w:w="7512" w:type="dxa"/>
            <w:gridSpan w:val="6"/>
            <w:noWrap/>
          </w:tcPr>
          <w:p w:rsidR="0045438C" w:rsidRPr="008C1FE6" w:rsidRDefault="0045438C" w:rsidP="003C35D5">
            <w:pPr>
              <w:numPr>
                <w:ilvl w:val="0"/>
                <w:numId w:val="20"/>
              </w:numPr>
              <w:jc w:val="both"/>
            </w:pPr>
            <w:r w:rsidRPr="008C1FE6">
              <w:t xml:space="preserve">Реджапова Надира Абдулахатовна, 1977 года рождения, уйгурка. </w:t>
            </w:r>
          </w:p>
          <w:p w:rsidR="0045438C" w:rsidRPr="008C1FE6" w:rsidRDefault="0045438C" w:rsidP="003C35D5">
            <w:pPr>
              <w:numPr>
                <w:ilvl w:val="0"/>
                <w:numId w:val="20"/>
              </w:numPr>
              <w:jc w:val="both"/>
            </w:pPr>
            <w:r w:rsidRPr="008C1FE6">
              <w:t>В 2002 году окончила  ОшГУ, медицинский факультет, специальность «лечебное дело».</w:t>
            </w:r>
          </w:p>
          <w:p w:rsidR="0045438C" w:rsidRPr="008C1FE6" w:rsidRDefault="0045438C" w:rsidP="003C35D5">
            <w:pPr>
              <w:numPr>
                <w:ilvl w:val="0"/>
                <w:numId w:val="20"/>
              </w:numPr>
              <w:jc w:val="both"/>
            </w:pPr>
            <w:r w:rsidRPr="008C1FE6">
              <w:t xml:space="preserve">Стаж педагогической работы в ВУЗах – 14 лет, в том числе в Ошском государственном университете – 14 лет. </w:t>
            </w:r>
          </w:p>
          <w:p w:rsidR="0045438C" w:rsidRPr="008C1FE6" w:rsidRDefault="0045438C" w:rsidP="003C35D5">
            <w:pPr>
              <w:numPr>
                <w:ilvl w:val="0"/>
                <w:numId w:val="20"/>
              </w:numPr>
              <w:jc w:val="both"/>
            </w:pPr>
            <w:r w:rsidRPr="008C1FE6">
              <w:t>Сфера профессиональной деятельности: неврология, медицинская реабилитация, физиотерапия</w:t>
            </w:r>
          </w:p>
        </w:tc>
      </w:tr>
      <w:tr w:rsidR="0045438C" w:rsidRPr="008C1FE6" w:rsidTr="008C1FE6">
        <w:trPr>
          <w:trHeight w:val="25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8C1FE6" w:rsidRDefault="0045438C" w:rsidP="008C1FE6">
            <w:pPr>
              <w:rPr>
                <w:rFonts w:ascii="Arial CYR" w:hAnsi="Arial CYR" w:cs="Arial CYR"/>
                <w:sz w:val="20"/>
                <w:szCs w:val="20"/>
              </w:rPr>
            </w:pPr>
          </w:p>
          <w:p w:rsidR="0045438C" w:rsidRPr="008C1FE6" w:rsidRDefault="0045438C" w:rsidP="008C1FE6">
            <w:pPr>
              <w:jc w:val="center"/>
              <w:rPr>
                <w:b/>
                <w:caps/>
                <w:color w:val="002060"/>
              </w:rPr>
            </w:pPr>
            <w:r w:rsidRPr="008C1FE6">
              <w:rPr>
                <w:b/>
                <w:caps/>
                <w:color w:val="002060"/>
              </w:rPr>
              <w:t>Персональная информация</w:t>
            </w:r>
          </w:p>
        </w:tc>
      </w:tr>
      <w:tr w:rsidR="0045438C" w:rsidRPr="008C1FE6" w:rsidTr="008C1FE6">
        <w:trPr>
          <w:trHeight w:val="316"/>
        </w:trPr>
        <w:tc>
          <w:tcPr>
            <w:tcW w:w="2668" w:type="dxa"/>
            <w:gridSpan w:val="4"/>
            <w:vAlign w:val="bottom"/>
          </w:tcPr>
          <w:p w:rsidR="0045438C" w:rsidRPr="008C1FE6" w:rsidRDefault="0045438C" w:rsidP="008C1FE6">
            <w:pPr>
              <w:rPr>
                <w:b/>
                <w:caps/>
                <w:color w:val="002060"/>
              </w:rPr>
            </w:pPr>
            <w:r w:rsidRPr="008C1FE6">
              <w:rPr>
                <w:b/>
                <w:caps/>
                <w:color w:val="002060"/>
              </w:rPr>
              <w:t xml:space="preserve">Фамилия 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Pr="008C1FE6" w:rsidRDefault="0045438C" w:rsidP="008C1FE6">
            <w:r w:rsidRPr="008C1FE6">
              <w:t>Реджапова</w:t>
            </w:r>
          </w:p>
        </w:tc>
      </w:tr>
      <w:tr w:rsidR="0045438C" w:rsidRPr="008C1FE6" w:rsidTr="008C1FE6">
        <w:trPr>
          <w:trHeight w:val="316"/>
        </w:trPr>
        <w:tc>
          <w:tcPr>
            <w:tcW w:w="2668" w:type="dxa"/>
            <w:gridSpan w:val="4"/>
            <w:vAlign w:val="bottom"/>
          </w:tcPr>
          <w:p w:rsidR="0045438C" w:rsidRPr="008C1FE6" w:rsidRDefault="0045438C" w:rsidP="008C1FE6">
            <w:pPr>
              <w:rPr>
                <w:b/>
                <w:caps/>
                <w:color w:val="002060"/>
              </w:rPr>
            </w:pPr>
            <w:r w:rsidRPr="008C1FE6">
              <w:rPr>
                <w:b/>
                <w:caps/>
                <w:color w:val="002060"/>
              </w:rPr>
              <w:t xml:space="preserve">Имя 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Pr="008C1FE6" w:rsidRDefault="0045438C" w:rsidP="008C1FE6">
            <w:r w:rsidRPr="008C1FE6">
              <w:t>Надира</w:t>
            </w:r>
          </w:p>
        </w:tc>
      </w:tr>
      <w:tr w:rsidR="0045438C" w:rsidRPr="008C1FE6" w:rsidTr="008C1FE6">
        <w:trPr>
          <w:trHeight w:val="316"/>
        </w:trPr>
        <w:tc>
          <w:tcPr>
            <w:tcW w:w="2668" w:type="dxa"/>
            <w:gridSpan w:val="4"/>
            <w:vAlign w:val="bottom"/>
          </w:tcPr>
          <w:p w:rsidR="0045438C" w:rsidRPr="008C1FE6" w:rsidRDefault="0045438C" w:rsidP="008C1FE6">
            <w:pPr>
              <w:rPr>
                <w:b/>
                <w:caps/>
                <w:color w:val="002060"/>
              </w:rPr>
            </w:pPr>
            <w:r w:rsidRPr="008C1FE6">
              <w:rPr>
                <w:b/>
                <w:caps/>
                <w:color w:val="002060"/>
              </w:rPr>
              <w:t>Отчество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Pr="008C1FE6" w:rsidRDefault="0045438C" w:rsidP="008C1FE6">
            <w:r w:rsidRPr="008C1FE6">
              <w:t>Абдулахатовна</w:t>
            </w:r>
          </w:p>
        </w:tc>
      </w:tr>
      <w:tr w:rsidR="0045438C" w:rsidRPr="008C1FE6" w:rsidTr="008C1FE6">
        <w:trPr>
          <w:trHeight w:val="316"/>
        </w:trPr>
        <w:tc>
          <w:tcPr>
            <w:tcW w:w="2668" w:type="dxa"/>
            <w:gridSpan w:val="4"/>
            <w:vAlign w:val="bottom"/>
          </w:tcPr>
          <w:p w:rsidR="0045438C" w:rsidRPr="008C1FE6" w:rsidRDefault="0045438C" w:rsidP="008C1FE6">
            <w:pPr>
              <w:rPr>
                <w:b/>
                <w:caps/>
                <w:color w:val="002060"/>
              </w:rPr>
            </w:pPr>
            <w:r w:rsidRPr="008C1FE6">
              <w:rPr>
                <w:b/>
                <w:caps/>
                <w:color w:val="002060"/>
              </w:rPr>
              <w:t>Дата рождения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Pr="008C1FE6" w:rsidRDefault="0045438C" w:rsidP="008C1FE6">
            <w:r w:rsidRPr="008C1FE6">
              <w:t>29.09.77</w:t>
            </w:r>
          </w:p>
        </w:tc>
      </w:tr>
      <w:tr w:rsidR="0045438C" w:rsidRPr="008C1FE6" w:rsidTr="008C1FE6">
        <w:trPr>
          <w:trHeight w:val="242"/>
        </w:trPr>
        <w:tc>
          <w:tcPr>
            <w:tcW w:w="2268" w:type="dxa"/>
            <w:gridSpan w:val="3"/>
            <w:vMerge w:val="restart"/>
            <w:shd w:val="clear" w:color="auto" w:fill="DEEAF6"/>
            <w:vAlign w:val="center"/>
          </w:tcPr>
          <w:p w:rsidR="0045438C" w:rsidRPr="008C1FE6" w:rsidRDefault="0045438C" w:rsidP="008C1FE6">
            <w:pPr>
              <w:rPr>
                <w:b/>
                <w:caps/>
                <w:color w:val="002060"/>
              </w:rPr>
            </w:pPr>
            <w:r w:rsidRPr="008C1FE6">
              <w:rPr>
                <w:b/>
                <w:caps/>
                <w:color w:val="002060"/>
                <w:shd w:val="clear" w:color="auto" w:fill="A6A6A6"/>
              </w:rPr>
              <w:t>Контактная информация</w:t>
            </w:r>
            <w:r w:rsidRPr="008C1FE6">
              <w:rPr>
                <w:b/>
                <w:caps/>
                <w:color w:val="002060"/>
              </w:rPr>
              <w:t>:</w:t>
            </w:r>
          </w:p>
        </w:tc>
        <w:tc>
          <w:tcPr>
            <w:tcW w:w="2552" w:type="dxa"/>
            <w:gridSpan w:val="5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Рабочий телефон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Pr="008C1FE6" w:rsidRDefault="0045438C" w:rsidP="008C1FE6"/>
        </w:tc>
      </w:tr>
      <w:tr w:rsidR="0045438C" w:rsidRPr="008C1FE6" w:rsidTr="008C1FE6">
        <w:trPr>
          <w:trHeight w:val="331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:rsidR="0045438C" w:rsidRPr="008C1FE6" w:rsidRDefault="0045438C" w:rsidP="008C1FE6"/>
        </w:tc>
        <w:tc>
          <w:tcPr>
            <w:tcW w:w="2552" w:type="dxa"/>
            <w:gridSpan w:val="5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Домашний телефон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Pr="008C1FE6" w:rsidRDefault="0045438C" w:rsidP="008C1FE6"/>
        </w:tc>
      </w:tr>
      <w:tr w:rsidR="0045438C" w:rsidRPr="008C1FE6" w:rsidTr="008C1FE6">
        <w:trPr>
          <w:trHeight w:val="228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:rsidR="0045438C" w:rsidRPr="008C1FE6" w:rsidRDefault="0045438C" w:rsidP="008C1FE6"/>
        </w:tc>
        <w:tc>
          <w:tcPr>
            <w:tcW w:w="2552" w:type="dxa"/>
            <w:gridSpan w:val="5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Мобильный телефон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Pr="008C1FE6" w:rsidRDefault="0045438C" w:rsidP="008C1FE6">
            <w:r w:rsidRPr="008C1FE6">
              <w:t>+996555861185</w:t>
            </w:r>
          </w:p>
        </w:tc>
      </w:tr>
      <w:tr w:rsidR="0045438C" w:rsidRPr="008C1FE6" w:rsidTr="008C1FE6">
        <w:trPr>
          <w:trHeight w:val="316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:rsidR="0045438C" w:rsidRPr="008C1FE6" w:rsidRDefault="0045438C" w:rsidP="008C1FE6"/>
        </w:tc>
        <w:tc>
          <w:tcPr>
            <w:tcW w:w="2552" w:type="dxa"/>
            <w:gridSpan w:val="5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Факс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Pr="008C1FE6" w:rsidRDefault="0045438C" w:rsidP="008C1FE6"/>
        </w:tc>
      </w:tr>
      <w:tr w:rsidR="0045438C" w:rsidRPr="008C1FE6" w:rsidTr="008C1FE6">
        <w:trPr>
          <w:trHeight w:val="70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:rsidR="0045438C" w:rsidRPr="008C1FE6" w:rsidRDefault="0045438C" w:rsidP="008C1FE6"/>
        </w:tc>
        <w:tc>
          <w:tcPr>
            <w:tcW w:w="2552" w:type="dxa"/>
            <w:gridSpan w:val="5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 xml:space="preserve">E-mail  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Pr="008C1FE6" w:rsidRDefault="0045438C" w:rsidP="008C1FE6">
            <w:hyperlink r:id="rId13" w:history="1">
              <w:r w:rsidRPr="008C1FE6">
                <w:rPr>
                  <w:color w:val="0000FF"/>
                  <w:u w:val="single"/>
                </w:rPr>
                <w:t>nadira.a.77@mail.ru</w:t>
              </w:r>
            </w:hyperlink>
          </w:p>
        </w:tc>
      </w:tr>
      <w:tr w:rsidR="0045438C" w:rsidRPr="008C1FE6" w:rsidTr="008C1FE6">
        <w:trPr>
          <w:trHeight w:val="31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8C1FE6" w:rsidRDefault="0045438C" w:rsidP="008C1FE6">
            <w:pPr>
              <w:jc w:val="center"/>
              <w:rPr>
                <w:b/>
                <w:color w:val="002060"/>
              </w:rPr>
            </w:pPr>
            <w:r w:rsidRPr="008C1FE6">
              <w:rPr>
                <w:b/>
                <w:color w:val="002060"/>
              </w:rPr>
              <w:t>ОБРАЗОВАНИЕ:</w:t>
            </w:r>
          </w:p>
        </w:tc>
      </w:tr>
      <w:tr w:rsidR="0045438C" w:rsidRPr="008C1FE6" w:rsidTr="008C1FE6">
        <w:trPr>
          <w:trHeight w:val="633"/>
        </w:trPr>
        <w:tc>
          <w:tcPr>
            <w:tcW w:w="1701" w:type="dxa"/>
            <w:vAlign w:val="bottom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Дата начала / окончания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Вуз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Факультет</w:t>
            </w:r>
          </w:p>
        </w:tc>
        <w:tc>
          <w:tcPr>
            <w:tcW w:w="2302" w:type="dxa"/>
            <w:noWrap/>
            <w:vAlign w:val="bottom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Специальность</w:t>
            </w:r>
          </w:p>
        </w:tc>
      </w:tr>
      <w:tr w:rsidR="0045438C" w:rsidRPr="008C1FE6" w:rsidTr="008C1FE6">
        <w:trPr>
          <w:trHeight w:val="316"/>
        </w:trPr>
        <w:tc>
          <w:tcPr>
            <w:tcW w:w="1701" w:type="dxa"/>
            <w:vAlign w:val="bottom"/>
          </w:tcPr>
          <w:p w:rsidR="0045438C" w:rsidRPr="008C1FE6" w:rsidRDefault="0045438C" w:rsidP="008C1FE6">
            <w:r w:rsidRPr="008C1FE6">
              <w:t>1996-2002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Pr="008C1FE6" w:rsidRDefault="0045438C" w:rsidP="008C1FE6">
            <w:r w:rsidRPr="008C1FE6">
              <w:t>ОшГУ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Pr="008C1FE6" w:rsidRDefault="0045438C" w:rsidP="008C1FE6">
            <w:r w:rsidRPr="008C1FE6">
              <w:t>Медицинский факультет</w:t>
            </w:r>
          </w:p>
        </w:tc>
        <w:tc>
          <w:tcPr>
            <w:tcW w:w="2302" w:type="dxa"/>
            <w:noWrap/>
            <w:vAlign w:val="bottom"/>
          </w:tcPr>
          <w:p w:rsidR="0045438C" w:rsidRPr="008C1FE6" w:rsidRDefault="0045438C" w:rsidP="008C1FE6">
            <w:r w:rsidRPr="008C1FE6">
              <w:t>Лечебное дело</w:t>
            </w:r>
          </w:p>
        </w:tc>
      </w:tr>
      <w:tr w:rsidR="0045438C" w:rsidRPr="008C1FE6" w:rsidTr="008C1FE6">
        <w:trPr>
          <w:trHeight w:val="316"/>
        </w:trPr>
        <w:tc>
          <w:tcPr>
            <w:tcW w:w="1701" w:type="dxa"/>
            <w:vAlign w:val="bottom"/>
          </w:tcPr>
          <w:p w:rsidR="0045438C" w:rsidRPr="008C1FE6" w:rsidRDefault="0045438C" w:rsidP="008C1FE6">
            <w:r w:rsidRPr="008C1FE6">
              <w:t>2002-2004г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Pr="008C1FE6" w:rsidRDefault="0045438C" w:rsidP="008C1FE6">
            <w:r w:rsidRPr="008C1FE6">
              <w:t>ЦПМО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Pr="008C1FE6" w:rsidRDefault="0045438C" w:rsidP="008C1FE6">
            <w:r w:rsidRPr="008C1FE6">
              <w:t>Клиническая ординатура</w:t>
            </w:r>
          </w:p>
        </w:tc>
        <w:tc>
          <w:tcPr>
            <w:tcW w:w="2302" w:type="dxa"/>
            <w:noWrap/>
            <w:vAlign w:val="bottom"/>
          </w:tcPr>
          <w:p w:rsidR="0045438C" w:rsidRPr="008C1FE6" w:rsidRDefault="0045438C" w:rsidP="008C1FE6">
            <w:r w:rsidRPr="008C1FE6">
              <w:t>Врач невролог</w:t>
            </w:r>
          </w:p>
        </w:tc>
      </w:tr>
      <w:tr w:rsidR="0045438C" w:rsidRPr="008C1FE6" w:rsidTr="008C1FE6">
        <w:trPr>
          <w:trHeight w:val="316"/>
        </w:trPr>
        <w:tc>
          <w:tcPr>
            <w:tcW w:w="1701" w:type="dxa"/>
            <w:vAlign w:val="bottom"/>
          </w:tcPr>
          <w:p w:rsidR="0045438C" w:rsidRPr="008C1FE6" w:rsidRDefault="0045438C" w:rsidP="008C1FE6">
            <w:r w:rsidRPr="008C1FE6">
              <w:t> 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Pr="008C1FE6" w:rsidRDefault="0045438C" w:rsidP="008C1FE6">
            <w:r w:rsidRPr="008C1FE6">
              <w:t> 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Pr="008C1FE6" w:rsidRDefault="0045438C" w:rsidP="008C1FE6">
            <w:r w:rsidRPr="008C1FE6">
              <w:t> </w:t>
            </w:r>
          </w:p>
        </w:tc>
        <w:tc>
          <w:tcPr>
            <w:tcW w:w="2302" w:type="dxa"/>
            <w:noWrap/>
            <w:vAlign w:val="bottom"/>
          </w:tcPr>
          <w:p w:rsidR="0045438C" w:rsidRPr="008C1FE6" w:rsidRDefault="0045438C" w:rsidP="008C1FE6">
            <w:r w:rsidRPr="008C1FE6">
              <w:t> </w:t>
            </w:r>
          </w:p>
        </w:tc>
      </w:tr>
      <w:tr w:rsidR="0045438C" w:rsidRPr="008C1FE6" w:rsidTr="008C1FE6">
        <w:trPr>
          <w:trHeight w:val="31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8C1FE6" w:rsidRDefault="0045438C" w:rsidP="008C1FE6">
            <w:pPr>
              <w:jc w:val="center"/>
              <w:rPr>
                <w:b/>
              </w:rPr>
            </w:pPr>
            <w:r w:rsidRPr="008C1FE6">
              <w:rPr>
                <w:b/>
              </w:rPr>
              <w:t xml:space="preserve">ПУБЛИКАЦИИ </w:t>
            </w:r>
          </w:p>
        </w:tc>
      </w:tr>
      <w:tr w:rsidR="0045438C" w:rsidRPr="008C1FE6" w:rsidTr="008C1FE6">
        <w:trPr>
          <w:trHeight w:val="640"/>
        </w:trPr>
        <w:tc>
          <w:tcPr>
            <w:tcW w:w="10206" w:type="dxa"/>
            <w:gridSpan w:val="11"/>
            <w:noWrap/>
            <w:vAlign w:val="bottom"/>
          </w:tcPr>
          <w:p w:rsidR="0045438C" w:rsidRPr="008C1FE6" w:rsidRDefault="0045438C" w:rsidP="008C1FE6">
            <w:pPr>
              <w:ind w:firstLine="708"/>
              <w:jc w:val="both"/>
            </w:pPr>
            <w:r w:rsidRPr="008C1FE6">
              <w:rPr>
                <w:b/>
              </w:rPr>
              <w:t>Основные работы</w:t>
            </w:r>
            <w:r w:rsidRPr="008C1FE6">
              <w:t xml:space="preserve">:   </w:t>
            </w:r>
          </w:p>
          <w:p w:rsidR="0045438C" w:rsidRPr="008C1FE6" w:rsidRDefault="0045438C" w:rsidP="00B10473">
            <w:pPr>
              <w:numPr>
                <w:ilvl w:val="0"/>
                <w:numId w:val="23"/>
              </w:numPr>
              <w:jc w:val="both"/>
            </w:pPr>
            <w:r w:rsidRPr="008C1FE6">
              <w:t>Уровни гомоцистеина при поражении центральной нервной системы у больных ревматоидным артритом. (статья)</w:t>
            </w:r>
            <w:r w:rsidRPr="008C1FE6">
              <w:tab/>
            </w:r>
            <w:r w:rsidRPr="008C1FE6">
              <w:tab/>
              <w:t>Центрально-Азиатский медицинский журнал. – 2008. – т. XIV. – приложение 1.</w:t>
            </w:r>
          </w:p>
          <w:p w:rsidR="0045438C" w:rsidRPr="008C1FE6" w:rsidRDefault="0045438C" w:rsidP="00B10473">
            <w:pPr>
              <w:numPr>
                <w:ilvl w:val="0"/>
                <w:numId w:val="23"/>
              </w:numPr>
              <w:jc w:val="both"/>
            </w:pPr>
            <w:r w:rsidRPr="008C1FE6">
              <w:t>Использование показателей церебролизинзависимой В-клеточной активации для прогнозирования развития неврологических проявлений ревматоидного артрита. (тезис)</w:t>
            </w:r>
            <w:r w:rsidRPr="008C1FE6">
              <w:tab/>
            </w:r>
          </w:p>
          <w:p w:rsidR="0045438C" w:rsidRPr="008C1FE6" w:rsidRDefault="0045438C" w:rsidP="00B10473">
            <w:pPr>
              <w:numPr>
                <w:ilvl w:val="0"/>
                <w:numId w:val="23"/>
              </w:numPr>
              <w:jc w:val="both"/>
            </w:pPr>
            <w:r w:rsidRPr="008C1FE6">
              <w:t>Актуальные вопросы неврологии. Статьи и тезисы VI Межрегиональной научно-практической конференции. – Новосибирск. – 2009.</w:t>
            </w:r>
          </w:p>
          <w:p w:rsidR="0045438C" w:rsidRPr="008C1FE6" w:rsidRDefault="0045438C" w:rsidP="00B10473">
            <w:pPr>
              <w:numPr>
                <w:ilvl w:val="0"/>
                <w:numId w:val="23"/>
              </w:numPr>
              <w:contextualSpacing/>
            </w:pPr>
            <w:r w:rsidRPr="008C1FE6">
              <w:t>К возможности оказания специализированной медицинской помощи больным с паркинсонизмом по типу «стационара на дому». В кн. «Болезнь Паркинсона и расстройства движений» - М. – 2011. – С. 373</w:t>
            </w:r>
          </w:p>
          <w:p w:rsidR="0045438C" w:rsidRPr="008C1FE6" w:rsidRDefault="0045438C" w:rsidP="00B10473">
            <w:pPr>
              <w:numPr>
                <w:ilvl w:val="0"/>
                <w:numId w:val="23"/>
              </w:numPr>
              <w:jc w:val="both"/>
            </w:pPr>
            <w:r w:rsidRPr="008C1FE6">
              <w:t>Хроническая болезньпочек и сахарный диабет 2 типа в фокусе сосудистых осложнений Журнал «Кардиология» 2017</w:t>
            </w:r>
          </w:p>
          <w:p w:rsidR="0045438C" w:rsidRPr="008C1FE6" w:rsidRDefault="0045438C" w:rsidP="00B10473">
            <w:pPr>
              <w:numPr>
                <w:ilvl w:val="0"/>
                <w:numId w:val="23"/>
              </w:numPr>
              <w:jc w:val="both"/>
            </w:pPr>
            <w:r w:rsidRPr="008C1FE6">
              <w:t>Нефро- и церебропротекция при хронической болезни почек: возможности кандесартан» Журнал «  Кардиология» 2017</w:t>
            </w:r>
          </w:p>
        </w:tc>
      </w:tr>
      <w:tr w:rsidR="0045438C" w:rsidRPr="008C1FE6" w:rsidTr="008C1FE6">
        <w:trPr>
          <w:trHeight w:val="783"/>
        </w:trPr>
        <w:tc>
          <w:tcPr>
            <w:tcW w:w="10206" w:type="dxa"/>
            <w:gridSpan w:val="11"/>
            <w:shd w:val="clear" w:color="auto" w:fill="DEEAF6"/>
            <w:vAlign w:val="bottom"/>
          </w:tcPr>
          <w:p w:rsidR="0045438C" w:rsidRPr="008C1FE6" w:rsidRDefault="0045438C" w:rsidP="008C1FE6">
            <w:pPr>
              <w:jc w:val="center"/>
              <w:rPr>
                <w:b/>
                <w:caps/>
                <w:color w:val="002060"/>
              </w:rPr>
            </w:pPr>
            <w:r w:rsidRPr="008C1FE6">
              <w:rPr>
                <w:b/>
                <w:caps/>
                <w:color w:val="002060"/>
              </w:rPr>
              <w:t>Ключевые квалификации/ ОПЫТ в области аккредитации и гарантии качества (тренинг, семинары, конференции и т.п.).</w:t>
            </w:r>
          </w:p>
        </w:tc>
      </w:tr>
      <w:tr w:rsidR="0045438C" w:rsidRPr="008C1FE6" w:rsidTr="008C1FE6">
        <w:trPr>
          <w:trHeight w:val="633"/>
        </w:trPr>
        <w:tc>
          <w:tcPr>
            <w:tcW w:w="1701" w:type="dxa"/>
            <w:vAlign w:val="bottom"/>
          </w:tcPr>
          <w:p w:rsidR="0045438C" w:rsidRPr="008C1FE6" w:rsidRDefault="0045438C" w:rsidP="008C1FE6">
            <w:pPr>
              <w:rPr>
                <w:b/>
              </w:rPr>
            </w:pPr>
          </w:p>
        </w:tc>
        <w:tc>
          <w:tcPr>
            <w:tcW w:w="8505" w:type="dxa"/>
            <w:gridSpan w:val="10"/>
            <w:vAlign w:val="bottom"/>
          </w:tcPr>
          <w:p w:rsidR="0045438C" w:rsidRPr="008C1FE6" w:rsidRDefault="0045438C" w:rsidP="008C1FE6">
            <w:pPr>
              <w:jc w:val="center"/>
              <w:rPr>
                <w:b/>
                <w:bCs/>
              </w:rPr>
            </w:pPr>
            <w:r w:rsidRPr="008C1FE6">
              <w:rPr>
                <w:b/>
                <w:bCs/>
              </w:rPr>
              <w:t xml:space="preserve">Название </w:t>
            </w:r>
          </w:p>
        </w:tc>
      </w:tr>
      <w:tr w:rsidR="0045438C" w:rsidRPr="008C1FE6" w:rsidTr="00B10473">
        <w:trPr>
          <w:trHeight w:val="9692"/>
        </w:trPr>
        <w:tc>
          <w:tcPr>
            <w:tcW w:w="1701" w:type="dxa"/>
            <w:noWrap/>
          </w:tcPr>
          <w:p w:rsidR="0045438C" w:rsidRPr="008C1FE6" w:rsidRDefault="0045438C" w:rsidP="008C1FE6"/>
        </w:tc>
        <w:tc>
          <w:tcPr>
            <w:tcW w:w="8505" w:type="dxa"/>
            <w:gridSpan w:val="10"/>
          </w:tcPr>
          <w:p w:rsidR="0045438C" w:rsidRPr="008C1FE6" w:rsidRDefault="0045438C" w:rsidP="008C1FE6">
            <w:pPr>
              <w:rPr>
                <w:lang w:val="ky-KG"/>
              </w:rPr>
            </w:pPr>
            <w:r w:rsidRPr="008C1FE6">
              <w:rPr>
                <w:lang w:val="ky-KG"/>
              </w:rPr>
              <w:t>2018 г 27-28 апреля</w:t>
            </w:r>
            <w:r w:rsidRPr="008C1FE6">
              <w:rPr>
                <w:sz w:val="28"/>
                <w:szCs w:val="28"/>
              </w:rPr>
              <w:t xml:space="preserve"> Н</w:t>
            </w:r>
            <w:r w:rsidRPr="008C1FE6">
              <w:rPr>
                <w:lang w:val="ky-KG"/>
              </w:rPr>
              <w:t xml:space="preserve">аучно-практическая конференция “Успехи и нерешенные проблемы практического здравоохранения в Кыргызстаге”, г.Ош Кыргызстан. </w:t>
            </w:r>
          </w:p>
          <w:p w:rsidR="0045438C" w:rsidRPr="008C1FE6" w:rsidRDefault="0045438C" w:rsidP="008C1FE6">
            <w:pPr>
              <w:rPr>
                <w:lang w:val="ky-KG"/>
              </w:rPr>
            </w:pPr>
            <w:r w:rsidRPr="008C1FE6">
              <w:rPr>
                <w:lang w:val="ky-KG"/>
              </w:rPr>
              <w:t>17.03.2018 научно-практическая конференция “Заболевания периферической нервной системы,вопросы диагностики и лечения”.г.Бишкек</w:t>
            </w:r>
          </w:p>
          <w:p w:rsidR="0045438C" w:rsidRPr="008C1FE6" w:rsidRDefault="0045438C" w:rsidP="008C1FE6">
            <w:pPr>
              <w:rPr>
                <w:sz w:val="28"/>
                <w:szCs w:val="28"/>
              </w:rPr>
            </w:pPr>
            <w:r w:rsidRPr="008C1FE6">
              <w:rPr>
                <w:lang w:val="ky-KG"/>
              </w:rPr>
              <w:t>18-20.12.2017г 19международный  конгресс “здоровье и образование в 21 веке”,гМосква.РФ</w:t>
            </w:r>
          </w:p>
          <w:p w:rsidR="0045438C" w:rsidRPr="008C1FE6" w:rsidRDefault="0045438C" w:rsidP="008C1FE6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8C1FE6">
              <w:rPr>
                <w:color w:val="000000"/>
              </w:rPr>
              <w:t>24.05.2017г. Международный конгресс неврологов тюркоязычных стран. Казахстан, г.Алматы</w:t>
            </w:r>
          </w:p>
          <w:p w:rsidR="0045438C" w:rsidRPr="008C1FE6" w:rsidRDefault="0045438C" w:rsidP="008C1FE6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8C1FE6">
              <w:rPr>
                <w:color w:val="000000"/>
              </w:rPr>
              <w:t>22.04.2017г.  Семинар «Проведение независимой аккредитации программ и организаций профессионального образования» г.Ош</w:t>
            </w:r>
          </w:p>
          <w:p w:rsidR="0045438C" w:rsidRPr="008C1FE6" w:rsidRDefault="0045438C" w:rsidP="008C1FE6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8C1FE6">
              <w:rPr>
                <w:color w:val="000000"/>
              </w:rPr>
              <w:t>24.07-05.08.2017- цикл усовершенствования по программе для преподавателей,Таджикистан</w:t>
            </w:r>
          </w:p>
          <w:p w:rsidR="0045438C" w:rsidRPr="008C1FE6" w:rsidRDefault="0045438C" w:rsidP="008C1FE6">
            <w:pPr>
              <w:framePr w:hSpace="180" w:wrap="around" w:vAnchor="text" w:hAnchor="margin" w:y="67"/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 w:rsidRPr="008C1FE6">
              <w:rPr>
                <w:color w:val="000000"/>
              </w:rPr>
              <w:t>20.10.2016г. Конференция  « Тактика введения болевого синдрома в практике невролога»  г.Ош</w:t>
            </w:r>
          </w:p>
          <w:p w:rsidR="0045438C" w:rsidRPr="008C1FE6" w:rsidRDefault="0045438C" w:rsidP="008C1FE6">
            <w:pPr>
              <w:framePr w:hSpace="180" w:wrap="around" w:vAnchor="text" w:hAnchor="margin" w:y="67"/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</w:pPr>
            <w:r w:rsidRPr="008C1FE6">
              <w:rPr>
                <w:color w:val="000000"/>
              </w:rPr>
              <w:t>15.10.2016г.  Конференция «Современные малоинвазивные технологии в нейрохирургии и кардиологии» г.Ош</w:t>
            </w:r>
          </w:p>
          <w:p w:rsidR="0045438C" w:rsidRPr="008C1FE6" w:rsidRDefault="0045438C" w:rsidP="008C1FE6">
            <w:pPr>
              <w:framePr w:hSpace="180" w:wrap="around" w:vAnchor="text" w:hAnchor="margin" w:y="67"/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</w:pPr>
            <w:r w:rsidRPr="008C1FE6">
              <w:t>2015 г- курс повышения квалификации «Актуальные вопросы физиотерапии», г.Ош</w:t>
            </w:r>
          </w:p>
          <w:p w:rsidR="0045438C" w:rsidRPr="008C1FE6" w:rsidRDefault="0045438C" w:rsidP="008C1FE6">
            <w:pPr>
              <w:framePr w:hSpace="180" w:wrap="around" w:vAnchor="text" w:hAnchor="margin" w:y="67"/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</w:pPr>
            <w:r w:rsidRPr="008C1FE6">
              <w:t>2015 г- научно-практическая конференция «Современные проблемы практической неврологии», г.Ош</w:t>
            </w:r>
          </w:p>
          <w:p w:rsidR="0045438C" w:rsidRPr="008C1FE6" w:rsidRDefault="0045438C" w:rsidP="008C1FE6">
            <w:pPr>
              <w:framePr w:hSpace="180" w:wrap="around" w:vAnchor="text" w:hAnchor="margin" w:y="67"/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</w:pPr>
            <w:r w:rsidRPr="008C1FE6">
              <w:t>2015г- научно-практическая конференция «Здравоохранение: вчера, сегодня, завтра».,г.Ощ</w:t>
            </w:r>
          </w:p>
          <w:p w:rsidR="0045438C" w:rsidRPr="008C1FE6" w:rsidRDefault="0045438C" w:rsidP="008C1FE6">
            <w:pPr>
              <w:framePr w:hSpace="180" w:wrap="around" w:vAnchor="text" w:hAnchor="margin" w:y="67"/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</w:pPr>
            <w:r w:rsidRPr="008C1FE6">
              <w:t>15.02.2015  курс лекций «Базисное лечение остеохондроза и остеоартрорза. прогрессирующие нарушения мозгового кровобращения» г. Ош</w:t>
            </w:r>
          </w:p>
          <w:p w:rsidR="0045438C" w:rsidRPr="008C1FE6" w:rsidRDefault="0045438C" w:rsidP="008C1FE6">
            <w:pPr>
              <w:framePr w:hSpace="180" w:wrap="around" w:vAnchor="text" w:hAnchor="margin" w:y="67"/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</w:pPr>
            <w:r w:rsidRPr="008C1FE6">
              <w:t>24.11.2014 научно-практическая конференция «Актуальные вопросы и современные методы лечения в аллергологии»</w:t>
            </w:r>
          </w:p>
          <w:p w:rsidR="0045438C" w:rsidRPr="008C1FE6" w:rsidRDefault="0045438C" w:rsidP="008C1FE6">
            <w:pPr>
              <w:framePr w:hSpace="180" w:wrap="around" w:vAnchor="text" w:hAnchor="margin" w:y="67"/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</w:pPr>
            <w:r w:rsidRPr="008C1FE6">
              <w:t>16-18.2013г 6 национальный конгресс по болезням органов дыхания.г.Ош</w:t>
            </w:r>
          </w:p>
          <w:p w:rsidR="0045438C" w:rsidRPr="008C1FE6" w:rsidRDefault="0045438C" w:rsidP="008C1FE6">
            <w:pPr>
              <w:framePr w:hSpace="180" w:wrap="around" w:vAnchor="text" w:hAnchor="margin" w:y="67"/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</w:pPr>
            <w:r w:rsidRPr="008C1FE6">
              <w:t>15.03.2012 г. Семинар «Актуальные вопросы неврологии» г.Ош</w:t>
            </w:r>
          </w:p>
          <w:p w:rsidR="0045438C" w:rsidRPr="008C1FE6" w:rsidRDefault="0045438C" w:rsidP="008C1FE6">
            <w:pPr>
              <w:framePr w:hSpace="180" w:wrap="around" w:vAnchor="text" w:hAnchor="margin" w:y="67"/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</w:pPr>
            <w:r w:rsidRPr="008C1FE6">
              <w:t>2009г. курс «Педагогика и психология высшей школы»г.Ош</w:t>
            </w:r>
          </w:p>
          <w:p w:rsidR="0045438C" w:rsidRPr="008C1FE6" w:rsidRDefault="0045438C" w:rsidP="008C1FE6">
            <w:pPr>
              <w:framePr w:hSpace="180" w:wrap="around" w:vAnchor="text" w:hAnchor="margin" w:y="67"/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</w:pPr>
            <w:r w:rsidRPr="008C1FE6">
              <w:t>5.11.2007- 1.12.2007г «Воспалительные заболевания нервной системы»</w:t>
            </w:r>
          </w:p>
          <w:p w:rsidR="0045438C" w:rsidRPr="008C1FE6" w:rsidRDefault="0045438C" w:rsidP="008C1FE6">
            <w:pPr>
              <w:framePr w:hSpace="180" w:wrap="around" w:vAnchor="text" w:hAnchor="margin" w:y="67"/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</w:pPr>
            <w:r w:rsidRPr="008C1FE6">
              <w:t>28-29.04.2008г научно-практическая  конференция «Актуальные проблемы клинической и экспериментальной медицины</w:t>
            </w:r>
          </w:p>
          <w:p w:rsidR="0045438C" w:rsidRPr="008C1FE6" w:rsidRDefault="0045438C" w:rsidP="008C1FE6">
            <w:pPr>
              <w:framePr w:hSpace="180" w:wrap="around" w:vAnchor="text" w:hAnchor="margin" w:y="67"/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</w:pPr>
            <w:r w:rsidRPr="008C1FE6">
              <w:t>2008г. 4 съезд неврологов Узбекистана, г. Ташкент</w:t>
            </w:r>
          </w:p>
          <w:p w:rsidR="0045438C" w:rsidRPr="00B10473" w:rsidRDefault="0045438C" w:rsidP="00B10473">
            <w:pPr>
              <w:framePr w:hSpace="180" w:wrap="around" w:vAnchor="text" w:hAnchor="margin" w:y="67"/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</w:pPr>
            <w:r w:rsidRPr="008C1FE6">
              <w:t>2006г цикл повышения « Неотложная помощь и интенсивная терапия в клинике нервных болезней»</w:t>
            </w:r>
          </w:p>
        </w:tc>
      </w:tr>
      <w:tr w:rsidR="0045438C" w:rsidRPr="008C1FE6" w:rsidTr="008C1FE6">
        <w:trPr>
          <w:trHeight w:val="331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8C1FE6" w:rsidRDefault="0045438C" w:rsidP="008C1FE6">
            <w:pPr>
              <w:rPr>
                <w:color w:val="003366"/>
                <w:u w:val="single"/>
              </w:rPr>
            </w:pPr>
          </w:p>
          <w:p w:rsidR="0045438C" w:rsidRPr="008C1FE6" w:rsidRDefault="0045438C" w:rsidP="008C1FE6">
            <w:pPr>
              <w:jc w:val="center"/>
              <w:rPr>
                <w:b/>
                <w:caps/>
                <w:color w:val="000080"/>
              </w:rPr>
            </w:pPr>
            <w:r w:rsidRPr="008C1FE6">
              <w:rPr>
                <w:b/>
                <w:caps/>
                <w:color w:val="002060"/>
              </w:rPr>
              <w:t>Опыт работы</w:t>
            </w:r>
          </w:p>
        </w:tc>
      </w:tr>
      <w:tr w:rsidR="0045438C" w:rsidRPr="008C1FE6" w:rsidTr="008C1FE6">
        <w:trPr>
          <w:trHeight w:val="1364"/>
        </w:trPr>
        <w:tc>
          <w:tcPr>
            <w:tcW w:w="10206" w:type="dxa"/>
            <w:gridSpan w:val="11"/>
            <w:vAlign w:val="bottom"/>
          </w:tcPr>
          <w:p w:rsidR="0045438C" w:rsidRPr="008C1FE6" w:rsidRDefault="0045438C" w:rsidP="008C1FE6">
            <w:pPr>
              <w:rPr>
                <w:sz w:val="28"/>
                <w:szCs w:val="28"/>
              </w:rPr>
            </w:pPr>
            <w:r w:rsidRPr="008C1FE6">
              <w:rPr>
                <w:sz w:val="28"/>
                <w:szCs w:val="28"/>
              </w:rPr>
              <w:t xml:space="preserve">               с  2004г. – ассистент кафедры неврологии медицинского факультета ОшГУ.</w:t>
            </w:r>
          </w:p>
          <w:p w:rsidR="0045438C" w:rsidRPr="008C1FE6" w:rsidRDefault="0045438C" w:rsidP="008C1FE6">
            <w:r w:rsidRPr="008C1FE6">
              <w:rPr>
                <w:sz w:val="28"/>
                <w:szCs w:val="28"/>
              </w:rPr>
              <w:t xml:space="preserve">               с 2015г- старший преподаватель кафедры неврологии, нейрохирургии и психиатрии ОшГУ</w:t>
            </w:r>
          </w:p>
        </w:tc>
      </w:tr>
      <w:tr w:rsidR="0045438C" w:rsidRPr="008C1FE6" w:rsidTr="008C1FE6">
        <w:trPr>
          <w:trHeight w:val="316"/>
        </w:trPr>
        <w:tc>
          <w:tcPr>
            <w:tcW w:w="10206" w:type="dxa"/>
            <w:gridSpan w:val="11"/>
            <w:shd w:val="clear" w:color="auto" w:fill="DEEAF6"/>
            <w:vAlign w:val="bottom"/>
          </w:tcPr>
          <w:p w:rsidR="0045438C" w:rsidRPr="008C1FE6" w:rsidRDefault="0045438C" w:rsidP="008C1FE6">
            <w:pPr>
              <w:jc w:val="center"/>
              <w:rPr>
                <w:b/>
                <w:caps/>
                <w:color w:val="002060"/>
              </w:rPr>
            </w:pPr>
            <w:r w:rsidRPr="008C1FE6">
              <w:rPr>
                <w:b/>
                <w:caps/>
                <w:color w:val="002060"/>
              </w:rPr>
              <w:t>Знание языков: указать компетенции по шкале от 1 до 5 (1 – отличное знание, 5 – знание базовых основ)</w:t>
            </w:r>
          </w:p>
        </w:tc>
      </w:tr>
      <w:tr w:rsidR="0045438C" w:rsidRPr="008C1FE6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Language  (Язык)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Reading</w:t>
            </w:r>
          </w:p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 xml:space="preserve"> (Чтение)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Speaking (Разговорный)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Writing (Письмо)</w:t>
            </w:r>
          </w:p>
        </w:tc>
      </w:tr>
      <w:tr w:rsidR="0045438C" w:rsidRPr="008C1FE6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Pr="008C1FE6" w:rsidRDefault="0045438C" w:rsidP="008C1FE6">
            <w:r w:rsidRPr="008C1FE6">
              <w:t xml:space="preserve">Кыргызский 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Pr="008C1FE6" w:rsidRDefault="0045438C" w:rsidP="008C1FE6">
            <w:r w:rsidRPr="008C1FE6">
              <w:t>1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Pr="008C1FE6" w:rsidRDefault="0045438C" w:rsidP="008C1FE6">
            <w:r w:rsidRPr="008C1FE6">
              <w:t>1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Pr="008C1FE6" w:rsidRDefault="0045438C" w:rsidP="008C1FE6">
            <w:r w:rsidRPr="008C1FE6">
              <w:t>1</w:t>
            </w:r>
          </w:p>
        </w:tc>
      </w:tr>
      <w:tr w:rsidR="0045438C" w:rsidRPr="008C1FE6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Pr="008C1FE6" w:rsidRDefault="0045438C" w:rsidP="008C1FE6">
            <w:r w:rsidRPr="008C1FE6">
              <w:t xml:space="preserve">Русский 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Pr="008C1FE6" w:rsidRDefault="0045438C" w:rsidP="008C1FE6">
            <w:r w:rsidRPr="008C1FE6">
              <w:t>1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Pr="008C1FE6" w:rsidRDefault="0045438C" w:rsidP="008C1FE6">
            <w:r w:rsidRPr="008C1FE6">
              <w:t>1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Pr="008C1FE6" w:rsidRDefault="0045438C" w:rsidP="008C1FE6">
            <w:r w:rsidRPr="008C1FE6">
              <w:t>1</w:t>
            </w:r>
          </w:p>
        </w:tc>
      </w:tr>
      <w:tr w:rsidR="0045438C" w:rsidRPr="008C1FE6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Pr="008C1FE6" w:rsidRDefault="0045438C" w:rsidP="008C1FE6">
            <w:r w:rsidRPr="008C1FE6">
              <w:t xml:space="preserve">Английский 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Pr="008C1FE6" w:rsidRDefault="0045438C" w:rsidP="008C1FE6">
            <w:r w:rsidRPr="008C1FE6">
              <w:t>3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Pr="008C1FE6" w:rsidRDefault="0045438C" w:rsidP="008C1FE6">
            <w:r w:rsidRPr="008C1FE6">
              <w:t>4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Pr="008C1FE6" w:rsidRDefault="0045438C" w:rsidP="008C1FE6">
            <w:r w:rsidRPr="008C1FE6">
              <w:t>4</w:t>
            </w:r>
          </w:p>
        </w:tc>
      </w:tr>
      <w:tr w:rsidR="0045438C" w:rsidRPr="008C1FE6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Pr="008C1FE6" w:rsidRDefault="0045438C" w:rsidP="008C1FE6"/>
        </w:tc>
        <w:tc>
          <w:tcPr>
            <w:tcW w:w="2693" w:type="dxa"/>
            <w:gridSpan w:val="5"/>
            <w:noWrap/>
            <w:vAlign w:val="bottom"/>
          </w:tcPr>
          <w:p w:rsidR="0045438C" w:rsidRPr="008C1FE6" w:rsidRDefault="0045438C" w:rsidP="008C1FE6"/>
        </w:tc>
        <w:tc>
          <w:tcPr>
            <w:tcW w:w="2693" w:type="dxa"/>
            <w:gridSpan w:val="2"/>
            <w:noWrap/>
            <w:vAlign w:val="bottom"/>
          </w:tcPr>
          <w:p w:rsidR="0045438C" w:rsidRPr="008C1FE6" w:rsidRDefault="0045438C" w:rsidP="008C1FE6"/>
        </w:tc>
        <w:tc>
          <w:tcPr>
            <w:tcW w:w="2835" w:type="dxa"/>
            <w:gridSpan w:val="2"/>
            <w:noWrap/>
            <w:vAlign w:val="bottom"/>
          </w:tcPr>
          <w:p w:rsidR="0045438C" w:rsidRPr="008C1FE6" w:rsidRDefault="0045438C" w:rsidP="008C1FE6"/>
        </w:tc>
      </w:tr>
      <w:tr w:rsidR="0045438C" w:rsidRPr="008C1FE6" w:rsidTr="008C1FE6">
        <w:trPr>
          <w:trHeight w:val="31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8C1FE6" w:rsidRDefault="0045438C" w:rsidP="008C1FE6">
            <w:pPr>
              <w:jc w:val="center"/>
              <w:rPr>
                <w:b/>
                <w:caps/>
                <w:color w:val="002060"/>
              </w:rPr>
            </w:pPr>
            <w:r w:rsidRPr="008C1FE6">
              <w:rPr>
                <w:b/>
                <w:caps/>
                <w:color w:val="002060"/>
              </w:rPr>
              <w:t>Дополнительная информация</w:t>
            </w:r>
          </w:p>
        </w:tc>
      </w:tr>
      <w:tr w:rsidR="0045438C" w:rsidRPr="008C1FE6" w:rsidTr="008C1FE6">
        <w:trPr>
          <w:trHeight w:val="31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 xml:space="preserve">Личные </w:t>
            </w:r>
            <w:r w:rsidRPr="008C1FE6">
              <w:rPr>
                <w:b/>
                <w:lang w:val="ky-KG"/>
              </w:rPr>
              <w:t xml:space="preserve">данные и </w:t>
            </w:r>
            <w:r w:rsidRPr="008C1FE6">
              <w:rPr>
                <w:b/>
              </w:rPr>
              <w:t xml:space="preserve">навыки </w:t>
            </w:r>
          </w:p>
        </w:tc>
      </w:tr>
      <w:tr w:rsidR="0045438C" w:rsidRPr="008C1FE6" w:rsidTr="008C1FE6">
        <w:trPr>
          <w:trHeight w:val="256"/>
        </w:trPr>
        <w:tc>
          <w:tcPr>
            <w:tcW w:w="10206" w:type="dxa"/>
            <w:gridSpan w:val="11"/>
            <w:noWrap/>
            <w:vAlign w:val="bottom"/>
          </w:tcPr>
          <w:p w:rsidR="0045438C" w:rsidRPr="008C1FE6" w:rsidRDefault="0045438C" w:rsidP="008C1FE6">
            <w:r w:rsidRPr="008C1FE6">
              <w:t>Владе</w:t>
            </w:r>
            <w:r w:rsidRPr="008C1FE6">
              <w:rPr>
                <w:lang w:val="ky-KG"/>
              </w:rPr>
              <w:t>ет</w:t>
            </w:r>
            <w:r w:rsidRPr="008C1FE6">
              <w:t xml:space="preserve"> работой на компьютере</w:t>
            </w:r>
          </w:p>
        </w:tc>
      </w:tr>
      <w:tr w:rsidR="0045438C" w:rsidRPr="008C1FE6" w:rsidTr="008C1FE6">
        <w:trPr>
          <w:trHeight w:val="256"/>
        </w:trPr>
        <w:tc>
          <w:tcPr>
            <w:tcW w:w="10206" w:type="dxa"/>
            <w:gridSpan w:val="11"/>
            <w:noWrap/>
            <w:vAlign w:val="bottom"/>
          </w:tcPr>
          <w:p w:rsidR="0045438C" w:rsidRPr="008C1FE6" w:rsidRDefault="0045438C" w:rsidP="008C1FE6">
            <w:pPr>
              <w:numPr>
                <w:ilvl w:val="0"/>
                <w:numId w:val="19"/>
              </w:numPr>
              <w:jc w:val="both"/>
              <w:rPr>
                <w:rFonts w:ascii="Arial CYR" w:hAnsi="Arial CYR" w:cs="Arial CYR"/>
                <w:sz w:val="20"/>
                <w:szCs w:val="20"/>
              </w:rPr>
            </w:pPr>
            <w:r w:rsidRPr="008C1FE6">
              <w:rPr>
                <w:b/>
                <w:szCs w:val="20"/>
              </w:rPr>
              <w:t>Семейное положение: з</w:t>
            </w:r>
            <w:r w:rsidRPr="008C1FE6">
              <w:rPr>
                <w:szCs w:val="20"/>
              </w:rPr>
              <w:t>амужем, имеет двоих детей.</w:t>
            </w:r>
          </w:p>
        </w:tc>
      </w:tr>
      <w:tr w:rsidR="0045438C" w:rsidRPr="008C1FE6" w:rsidTr="008C1FE6">
        <w:trPr>
          <w:trHeight w:val="316"/>
        </w:trPr>
        <w:tc>
          <w:tcPr>
            <w:tcW w:w="10206" w:type="dxa"/>
            <w:gridSpan w:val="11"/>
            <w:noWrap/>
            <w:vAlign w:val="bottom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Дополнительная информация</w:t>
            </w:r>
            <w:r w:rsidRPr="008C1FE6">
              <w:rPr>
                <w:b/>
                <w:lang w:val="ky-KG"/>
              </w:rPr>
              <w:t xml:space="preserve"> (награды)</w:t>
            </w:r>
          </w:p>
        </w:tc>
      </w:tr>
      <w:tr w:rsidR="0045438C" w:rsidRPr="008C1FE6" w:rsidTr="008C1FE6">
        <w:trPr>
          <w:trHeight w:val="520"/>
        </w:trPr>
        <w:tc>
          <w:tcPr>
            <w:tcW w:w="10206" w:type="dxa"/>
            <w:gridSpan w:val="11"/>
            <w:noWrap/>
            <w:vAlign w:val="bottom"/>
          </w:tcPr>
          <w:p w:rsidR="0045438C" w:rsidRPr="008C1FE6" w:rsidRDefault="0045438C" w:rsidP="008C1FE6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</w:tbl>
    <w:p w:rsidR="0045438C" w:rsidRPr="008C1FE6" w:rsidRDefault="0045438C" w:rsidP="008C1FE6"/>
    <w:p w:rsidR="0045438C" w:rsidRPr="008C1FE6" w:rsidRDefault="0045438C" w:rsidP="008C1FE6"/>
    <w:p w:rsidR="0045438C" w:rsidRPr="008C1FE6" w:rsidRDefault="0045438C" w:rsidP="008C1FE6">
      <w:pPr>
        <w:jc w:val="center"/>
        <w:rPr>
          <w:b/>
          <w:bCs/>
          <w:sz w:val="28"/>
          <w:szCs w:val="28"/>
        </w:rPr>
      </w:pPr>
      <w:r w:rsidRPr="008C1FE6">
        <w:rPr>
          <w:b/>
          <w:bCs/>
          <w:sz w:val="28"/>
          <w:szCs w:val="28"/>
        </w:rPr>
        <w:t xml:space="preserve">Абдыкалыкова Нургуль Сулаймановна  </w:t>
      </w:r>
    </w:p>
    <w:tbl>
      <w:tblPr>
        <w:tblW w:w="1020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4"/>
        <w:gridCol w:w="1417"/>
        <w:gridCol w:w="284"/>
        <w:gridCol w:w="283"/>
        <w:gridCol w:w="400"/>
        <w:gridCol w:w="26"/>
        <w:gridCol w:w="1419"/>
        <w:gridCol w:w="565"/>
        <w:gridCol w:w="142"/>
        <w:gridCol w:w="2551"/>
        <w:gridCol w:w="533"/>
        <w:gridCol w:w="2302"/>
      </w:tblGrid>
      <w:tr w:rsidR="0045438C" w:rsidRPr="008C1FE6" w:rsidTr="008C1FE6">
        <w:trPr>
          <w:trHeight w:val="2583"/>
        </w:trPr>
        <w:tc>
          <w:tcPr>
            <w:tcW w:w="2694" w:type="dxa"/>
            <w:gridSpan w:val="6"/>
            <w:shd w:val="clear" w:color="auto" w:fill="DEEAF6"/>
          </w:tcPr>
          <w:p w:rsidR="0045438C" w:rsidRPr="008C1FE6" w:rsidRDefault="0045438C" w:rsidP="008C1FE6">
            <w:pPr>
              <w:ind w:left="-108"/>
              <w:jc w:val="center"/>
              <w:rPr>
                <w:b/>
                <w:bCs/>
                <w:i/>
                <w:iCs/>
                <w:color w:val="FF0000"/>
              </w:rPr>
            </w:pPr>
            <w:r>
              <w:rPr>
                <w:noProof/>
              </w:rPr>
              <w:pict>
                <v:shape id="Рисунок 5" o:spid="_x0000_s1026" type="#_x0000_t75" style="position:absolute;left:0;text-align:left;margin-left:20.45pt;margin-top:10.75pt;width:83.85pt;height:123.35pt;z-index:251658240;visibility:visible">
                  <v:imagedata r:id="rId14" o:title=""/>
                  <w10:wrap type="square"/>
                </v:shape>
              </w:pict>
            </w:r>
            <w:r w:rsidRPr="008C1FE6">
              <w:t xml:space="preserve">                           </w:t>
            </w:r>
          </w:p>
          <w:p w:rsidR="0045438C" w:rsidRPr="008C1FE6" w:rsidRDefault="0045438C" w:rsidP="008C1FE6">
            <w:pPr>
              <w:jc w:val="center"/>
              <w:rPr>
                <w:b/>
                <w:bCs/>
                <w:i/>
                <w:iCs/>
                <w:color w:val="FF0000"/>
              </w:rPr>
            </w:pPr>
          </w:p>
        </w:tc>
        <w:tc>
          <w:tcPr>
            <w:tcW w:w="7512" w:type="dxa"/>
            <w:gridSpan w:val="6"/>
            <w:noWrap/>
          </w:tcPr>
          <w:p w:rsidR="0045438C" w:rsidRPr="008C1FE6" w:rsidRDefault="0045438C" w:rsidP="008C1FE6">
            <w:pPr>
              <w:numPr>
                <w:ilvl w:val="0"/>
                <w:numId w:val="7"/>
              </w:numPr>
              <w:jc w:val="both"/>
            </w:pPr>
            <w:r w:rsidRPr="008C1FE6">
              <w:t xml:space="preserve">Абдыкалыкова Нургуль Сулаймановна, 1983 года рождения, кыргыз. </w:t>
            </w:r>
          </w:p>
          <w:p w:rsidR="0045438C" w:rsidRPr="008C1FE6" w:rsidRDefault="0045438C" w:rsidP="008C1FE6">
            <w:pPr>
              <w:numPr>
                <w:ilvl w:val="0"/>
                <w:numId w:val="7"/>
              </w:numPr>
              <w:tabs>
                <w:tab w:val="clear" w:pos="720"/>
                <w:tab w:val="num" w:pos="540"/>
                <w:tab w:val="num" w:pos="785"/>
              </w:tabs>
              <w:ind w:left="540" w:hanging="540"/>
              <w:jc w:val="both"/>
            </w:pPr>
            <w:r w:rsidRPr="008C1FE6">
              <w:t xml:space="preserve">В 2006 году окончила с отличием медицинский факультет ОшГУ по специальности «Лечебное дело». </w:t>
            </w:r>
          </w:p>
          <w:p w:rsidR="0045438C" w:rsidRPr="008C1FE6" w:rsidRDefault="0045438C" w:rsidP="008C1FE6">
            <w:pPr>
              <w:numPr>
                <w:ilvl w:val="0"/>
                <w:numId w:val="7"/>
              </w:numPr>
              <w:tabs>
                <w:tab w:val="clear" w:pos="720"/>
                <w:tab w:val="num" w:pos="540"/>
                <w:tab w:val="num" w:pos="785"/>
              </w:tabs>
              <w:ind w:left="540" w:hanging="540"/>
              <w:jc w:val="both"/>
            </w:pPr>
            <w:r w:rsidRPr="008C1FE6">
              <w:t xml:space="preserve">Стаж педагогической работы в ВУЗах, в том числе в Ошском государственном университете, в клинической практике – 11  лет. </w:t>
            </w:r>
          </w:p>
          <w:p w:rsidR="0045438C" w:rsidRPr="008C1FE6" w:rsidRDefault="0045438C" w:rsidP="008C1FE6">
            <w:pPr>
              <w:numPr>
                <w:ilvl w:val="0"/>
                <w:numId w:val="7"/>
              </w:numPr>
              <w:tabs>
                <w:tab w:val="clear" w:pos="720"/>
                <w:tab w:val="num" w:pos="540"/>
                <w:tab w:val="num" w:pos="785"/>
              </w:tabs>
              <w:ind w:left="540" w:hanging="540"/>
              <w:jc w:val="both"/>
            </w:pPr>
            <w:r w:rsidRPr="008C1FE6">
              <w:t>Сфера профессиональной деятельности: неврология</w:t>
            </w:r>
          </w:p>
        </w:tc>
      </w:tr>
      <w:tr w:rsidR="0045438C" w:rsidRPr="008C1FE6" w:rsidTr="008C1FE6">
        <w:trPr>
          <w:trHeight w:val="256"/>
        </w:trPr>
        <w:tc>
          <w:tcPr>
            <w:tcW w:w="10206" w:type="dxa"/>
            <w:gridSpan w:val="12"/>
            <w:shd w:val="clear" w:color="auto" w:fill="DEEAF6"/>
            <w:noWrap/>
            <w:vAlign w:val="bottom"/>
          </w:tcPr>
          <w:p w:rsidR="0045438C" w:rsidRPr="008C1FE6" w:rsidRDefault="0045438C" w:rsidP="008C1FE6">
            <w:pPr>
              <w:rPr>
                <w:rFonts w:ascii="Arial CYR" w:hAnsi="Arial CYR" w:cs="Arial CYR"/>
                <w:sz w:val="20"/>
                <w:szCs w:val="20"/>
              </w:rPr>
            </w:pPr>
          </w:p>
          <w:p w:rsidR="0045438C" w:rsidRPr="008C1FE6" w:rsidRDefault="0045438C" w:rsidP="008C1FE6">
            <w:pPr>
              <w:jc w:val="center"/>
              <w:rPr>
                <w:b/>
                <w:caps/>
                <w:color w:val="002060"/>
              </w:rPr>
            </w:pPr>
            <w:r w:rsidRPr="008C1FE6">
              <w:rPr>
                <w:b/>
                <w:caps/>
                <w:color w:val="002060"/>
              </w:rPr>
              <w:t>Персональная информация</w:t>
            </w:r>
          </w:p>
        </w:tc>
      </w:tr>
      <w:tr w:rsidR="0045438C" w:rsidRPr="008C1FE6" w:rsidTr="008C1FE6">
        <w:trPr>
          <w:trHeight w:val="316"/>
        </w:trPr>
        <w:tc>
          <w:tcPr>
            <w:tcW w:w="2668" w:type="dxa"/>
            <w:gridSpan w:val="5"/>
            <w:vAlign w:val="bottom"/>
          </w:tcPr>
          <w:p w:rsidR="0045438C" w:rsidRPr="008C1FE6" w:rsidRDefault="0045438C" w:rsidP="008C1FE6">
            <w:pPr>
              <w:rPr>
                <w:b/>
                <w:caps/>
                <w:color w:val="002060"/>
              </w:rPr>
            </w:pPr>
            <w:r w:rsidRPr="008C1FE6">
              <w:rPr>
                <w:b/>
                <w:caps/>
                <w:color w:val="002060"/>
              </w:rPr>
              <w:t xml:space="preserve">Фамилия 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Pr="008C1FE6" w:rsidRDefault="0045438C" w:rsidP="008C1FE6">
            <w:r w:rsidRPr="008C1FE6">
              <w:t xml:space="preserve">Абдыкалыкова </w:t>
            </w:r>
          </w:p>
        </w:tc>
      </w:tr>
      <w:tr w:rsidR="0045438C" w:rsidRPr="008C1FE6" w:rsidTr="008C1FE6">
        <w:trPr>
          <w:trHeight w:val="316"/>
        </w:trPr>
        <w:tc>
          <w:tcPr>
            <w:tcW w:w="2668" w:type="dxa"/>
            <w:gridSpan w:val="5"/>
            <w:vAlign w:val="bottom"/>
          </w:tcPr>
          <w:p w:rsidR="0045438C" w:rsidRPr="008C1FE6" w:rsidRDefault="0045438C" w:rsidP="008C1FE6">
            <w:pPr>
              <w:rPr>
                <w:b/>
                <w:caps/>
                <w:color w:val="002060"/>
              </w:rPr>
            </w:pPr>
            <w:r w:rsidRPr="008C1FE6">
              <w:rPr>
                <w:b/>
                <w:caps/>
                <w:color w:val="002060"/>
              </w:rPr>
              <w:t xml:space="preserve">Имя 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Pr="008C1FE6" w:rsidRDefault="0045438C" w:rsidP="008C1FE6">
            <w:r w:rsidRPr="008C1FE6">
              <w:t>Нургуль</w:t>
            </w:r>
          </w:p>
        </w:tc>
      </w:tr>
      <w:tr w:rsidR="0045438C" w:rsidRPr="008C1FE6" w:rsidTr="008C1FE6">
        <w:trPr>
          <w:trHeight w:val="316"/>
        </w:trPr>
        <w:tc>
          <w:tcPr>
            <w:tcW w:w="2668" w:type="dxa"/>
            <w:gridSpan w:val="5"/>
            <w:vAlign w:val="bottom"/>
          </w:tcPr>
          <w:p w:rsidR="0045438C" w:rsidRPr="008C1FE6" w:rsidRDefault="0045438C" w:rsidP="008C1FE6">
            <w:pPr>
              <w:rPr>
                <w:b/>
                <w:caps/>
                <w:color w:val="002060"/>
              </w:rPr>
            </w:pPr>
            <w:r w:rsidRPr="008C1FE6">
              <w:rPr>
                <w:b/>
                <w:caps/>
                <w:color w:val="002060"/>
              </w:rPr>
              <w:t>Отчество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Pr="008C1FE6" w:rsidRDefault="0045438C" w:rsidP="008C1FE6">
            <w:r w:rsidRPr="008C1FE6">
              <w:t xml:space="preserve">Сулаймановна </w:t>
            </w:r>
          </w:p>
        </w:tc>
      </w:tr>
      <w:tr w:rsidR="0045438C" w:rsidRPr="008C1FE6" w:rsidTr="008C1FE6">
        <w:trPr>
          <w:trHeight w:val="316"/>
        </w:trPr>
        <w:tc>
          <w:tcPr>
            <w:tcW w:w="2668" w:type="dxa"/>
            <w:gridSpan w:val="5"/>
            <w:vAlign w:val="bottom"/>
          </w:tcPr>
          <w:p w:rsidR="0045438C" w:rsidRPr="008C1FE6" w:rsidRDefault="0045438C" w:rsidP="008C1FE6">
            <w:pPr>
              <w:rPr>
                <w:b/>
                <w:caps/>
                <w:color w:val="002060"/>
              </w:rPr>
            </w:pPr>
            <w:r w:rsidRPr="008C1FE6">
              <w:rPr>
                <w:b/>
                <w:caps/>
                <w:color w:val="002060"/>
              </w:rPr>
              <w:t>Дата рождения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Pr="008C1FE6" w:rsidRDefault="0045438C" w:rsidP="008C1FE6">
            <w:r w:rsidRPr="008C1FE6">
              <w:t>25 апреля 1983 года</w:t>
            </w:r>
          </w:p>
        </w:tc>
      </w:tr>
      <w:tr w:rsidR="0045438C" w:rsidRPr="008C1FE6" w:rsidTr="008C1FE6">
        <w:trPr>
          <w:trHeight w:val="242"/>
        </w:trPr>
        <w:tc>
          <w:tcPr>
            <w:tcW w:w="2268" w:type="dxa"/>
            <w:gridSpan w:val="4"/>
            <w:vMerge w:val="restart"/>
            <w:shd w:val="clear" w:color="auto" w:fill="DEEAF6"/>
            <w:vAlign w:val="center"/>
          </w:tcPr>
          <w:p w:rsidR="0045438C" w:rsidRPr="008C1FE6" w:rsidRDefault="0045438C" w:rsidP="008C1FE6">
            <w:pPr>
              <w:rPr>
                <w:b/>
                <w:caps/>
                <w:color w:val="002060"/>
              </w:rPr>
            </w:pPr>
            <w:r w:rsidRPr="008C1FE6">
              <w:rPr>
                <w:b/>
                <w:caps/>
                <w:color w:val="002060"/>
                <w:shd w:val="clear" w:color="auto" w:fill="A6A6A6"/>
              </w:rPr>
              <w:t>Контактная информация</w:t>
            </w:r>
            <w:r w:rsidRPr="008C1FE6">
              <w:rPr>
                <w:b/>
                <w:caps/>
                <w:color w:val="002060"/>
              </w:rPr>
              <w:t>:</w:t>
            </w:r>
          </w:p>
        </w:tc>
        <w:tc>
          <w:tcPr>
            <w:tcW w:w="2552" w:type="dxa"/>
            <w:gridSpan w:val="5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Рабочий телефон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Pr="008C1FE6" w:rsidRDefault="0045438C" w:rsidP="008C1FE6"/>
        </w:tc>
      </w:tr>
      <w:tr w:rsidR="0045438C" w:rsidRPr="008C1FE6" w:rsidTr="008C1FE6">
        <w:trPr>
          <w:trHeight w:val="331"/>
        </w:trPr>
        <w:tc>
          <w:tcPr>
            <w:tcW w:w="2268" w:type="dxa"/>
            <w:gridSpan w:val="4"/>
            <w:vMerge/>
            <w:shd w:val="clear" w:color="auto" w:fill="DEEAF6"/>
            <w:vAlign w:val="center"/>
          </w:tcPr>
          <w:p w:rsidR="0045438C" w:rsidRPr="008C1FE6" w:rsidRDefault="0045438C" w:rsidP="008C1FE6"/>
        </w:tc>
        <w:tc>
          <w:tcPr>
            <w:tcW w:w="2552" w:type="dxa"/>
            <w:gridSpan w:val="5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Домашний телефон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Pr="008C1FE6" w:rsidRDefault="0045438C" w:rsidP="008C1FE6"/>
        </w:tc>
      </w:tr>
      <w:tr w:rsidR="0045438C" w:rsidRPr="008C1FE6" w:rsidTr="008C1FE6">
        <w:trPr>
          <w:trHeight w:val="228"/>
        </w:trPr>
        <w:tc>
          <w:tcPr>
            <w:tcW w:w="2268" w:type="dxa"/>
            <w:gridSpan w:val="4"/>
            <w:vMerge/>
            <w:shd w:val="clear" w:color="auto" w:fill="DEEAF6"/>
            <w:vAlign w:val="center"/>
          </w:tcPr>
          <w:p w:rsidR="0045438C" w:rsidRPr="008C1FE6" w:rsidRDefault="0045438C" w:rsidP="008C1FE6"/>
        </w:tc>
        <w:tc>
          <w:tcPr>
            <w:tcW w:w="2552" w:type="dxa"/>
            <w:gridSpan w:val="5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Мобильный телефон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Pr="008C1FE6" w:rsidRDefault="0045438C" w:rsidP="008C1FE6">
            <w:r w:rsidRPr="008C1FE6">
              <w:t xml:space="preserve"> +996 552 050833</w:t>
            </w:r>
          </w:p>
        </w:tc>
      </w:tr>
      <w:tr w:rsidR="0045438C" w:rsidRPr="008C1FE6" w:rsidTr="008C1FE6">
        <w:trPr>
          <w:trHeight w:val="316"/>
        </w:trPr>
        <w:tc>
          <w:tcPr>
            <w:tcW w:w="2268" w:type="dxa"/>
            <w:gridSpan w:val="4"/>
            <w:vMerge/>
            <w:shd w:val="clear" w:color="auto" w:fill="DEEAF6"/>
            <w:vAlign w:val="center"/>
          </w:tcPr>
          <w:p w:rsidR="0045438C" w:rsidRPr="008C1FE6" w:rsidRDefault="0045438C" w:rsidP="008C1FE6"/>
        </w:tc>
        <w:tc>
          <w:tcPr>
            <w:tcW w:w="2552" w:type="dxa"/>
            <w:gridSpan w:val="5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Факс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Pr="008C1FE6" w:rsidRDefault="0045438C" w:rsidP="008C1FE6"/>
        </w:tc>
      </w:tr>
      <w:tr w:rsidR="0045438C" w:rsidRPr="008C1FE6" w:rsidTr="008C1FE6">
        <w:trPr>
          <w:trHeight w:val="70"/>
        </w:trPr>
        <w:tc>
          <w:tcPr>
            <w:tcW w:w="2268" w:type="dxa"/>
            <w:gridSpan w:val="4"/>
            <w:vMerge/>
            <w:shd w:val="clear" w:color="auto" w:fill="DEEAF6"/>
            <w:vAlign w:val="center"/>
          </w:tcPr>
          <w:p w:rsidR="0045438C" w:rsidRPr="008C1FE6" w:rsidRDefault="0045438C" w:rsidP="008C1FE6"/>
        </w:tc>
        <w:tc>
          <w:tcPr>
            <w:tcW w:w="2552" w:type="dxa"/>
            <w:gridSpan w:val="5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 xml:space="preserve">E-mail  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Pr="008C1FE6" w:rsidRDefault="0045438C" w:rsidP="008C1FE6">
            <w:pPr>
              <w:rPr>
                <w:lang w:val="en-US"/>
              </w:rPr>
            </w:pPr>
            <w:r w:rsidRPr="008C1FE6">
              <w:rPr>
                <w:lang w:val="en-US"/>
              </w:rPr>
              <w:t>nurgul_abdykalykova@mail.ru</w:t>
            </w:r>
          </w:p>
        </w:tc>
      </w:tr>
      <w:tr w:rsidR="0045438C" w:rsidRPr="008C1FE6" w:rsidTr="008C1FE6">
        <w:trPr>
          <w:trHeight w:val="316"/>
        </w:trPr>
        <w:tc>
          <w:tcPr>
            <w:tcW w:w="10206" w:type="dxa"/>
            <w:gridSpan w:val="12"/>
            <w:shd w:val="clear" w:color="auto" w:fill="DEEAF6"/>
            <w:noWrap/>
            <w:vAlign w:val="bottom"/>
          </w:tcPr>
          <w:p w:rsidR="0045438C" w:rsidRPr="008C1FE6" w:rsidRDefault="0045438C" w:rsidP="008C1FE6">
            <w:pPr>
              <w:jc w:val="center"/>
              <w:rPr>
                <w:b/>
                <w:color w:val="002060"/>
              </w:rPr>
            </w:pPr>
            <w:r w:rsidRPr="008C1FE6">
              <w:rPr>
                <w:b/>
                <w:color w:val="002060"/>
              </w:rPr>
              <w:t>ОБРАЗОВАНИЕ:</w:t>
            </w:r>
          </w:p>
        </w:tc>
      </w:tr>
      <w:tr w:rsidR="0045438C" w:rsidRPr="008C1FE6" w:rsidTr="008C1FE6">
        <w:trPr>
          <w:trHeight w:val="633"/>
        </w:trPr>
        <w:tc>
          <w:tcPr>
            <w:tcW w:w="1701" w:type="dxa"/>
            <w:gridSpan w:val="2"/>
            <w:vAlign w:val="bottom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Дата начала / окончания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Вуз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Факультет</w:t>
            </w:r>
          </w:p>
        </w:tc>
        <w:tc>
          <w:tcPr>
            <w:tcW w:w="2302" w:type="dxa"/>
            <w:noWrap/>
            <w:vAlign w:val="bottom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Специальность</w:t>
            </w:r>
          </w:p>
        </w:tc>
      </w:tr>
      <w:tr w:rsidR="0045438C" w:rsidRPr="008C1FE6" w:rsidTr="008C1FE6">
        <w:trPr>
          <w:trHeight w:val="316"/>
        </w:trPr>
        <w:tc>
          <w:tcPr>
            <w:tcW w:w="1701" w:type="dxa"/>
            <w:gridSpan w:val="2"/>
            <w:vAlign w:val="bottom"/>
          </w:tcPr>
          <w:p w:rsidR="0045438C" w:rsidRPr="008C1FE6" w:rsidRDefault="0045438C" w:rsidP="008C1FE6">
            <w:pPr>
              <w:rPr>
                <w:lang w:val="en-US"/>
              </w:rPr>
            </w:pPr>
            <w:r w:rsidRPr="008C1FE6">
              <w:rPr>
                <w:lang w:val="en-US"/>
              </w:rPr>
              <w:t>2000</w:t>
            </w:r>
            <w:r w:rsidRPr="008C1FE6">
              <w:t>/</w:t>
            </w:r>
            <w:r w:rsidRPr="008C1FE6">
              <w:rPr>
                <w:lang w:val="en-US"/>
              </w:rPr>
              <w:t>2006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Pr="008C1FE6" w:rsidRDefault="0045438C" w:rsidP="008C1FE6">
            <w:r w:rsidRPr="008C1FE6">
              <w:t>ОшГУ</w:t>
            </w:r>
          </w:p>
        </w:tc>
        <w:tc>
          <w:tcPr>
            <w:tcW w:w="3791" w:type="dxa"/>
            <w:gridSpan w:val="4"/>
            <w:noWrap/>
          </w:tcPr>
          <w:p w:rsidR="0045438C" w:rsidRPr="008C1FE6" w:rsidRDefault="0045438C" w:rsidP="008C1FE6">
            <w:r w:rsidRPr="008C1FE6">
              <w:t>Медицинский</w:t>
            </w:r>
          </w:p>
        </w:tc>
        <w:tc>
          <w:tcPr>
            <w:tcW w:w="2302" w:type="dxa"/>
            <w:noWrap/>
          </w:tcPr>
          <w:p w:rsidR="0045438C" w:rsidRPr="008C1FE6" w:rsidRDefault="0045438C" w:rsidP="008C1FE6">
            <w:r w:rsidRPr="008C1FE6">
              <w:t>Лечебное дело</w:t>
            </w:r>
          </w:p>
        </w:tc>
      </w:tr>
      <w:tr w:rsidR="0045438C" w:rsidRPr="008C1FE6" w:rsidTr="008C1FE6">
        <w:trPr>
          <w:trHeight w:val="316"/>
        </w:trPr>
        <w:tc>
          <w:tcPr>
            <w:tcW w:w="1701" w:type="dxa"/>
            <w:gridSpan w:val="2"/>
            <w:vAlign w:val="bottom"/>
          </w:tcPr>
          <w:p w:rsidR="0045438C" w:rsidRPr="008C1FE6" w:rsidRDefault="0045438C" w:rsidP="008C1FE6">
            <w:r w:rsidRPr="008C1FE6">
              <w:t xml:space="preserve"> 20</w:t>
            </w:r>
            <w:r w:rsidRPr="008C1FE6">
              <w:rPr>
                <w:lang w:val="en-US"/>
              </w:rPr>
              <w:t>0</w:t>
            </w:r>
            <w:r w:rsidRPr="008C1FE6">
              <w:t xml:space="preserve">6/2008 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Pr="008C1FE6" w:rsidRDefault="0045438C" w:rsidP="008C1FE6">
            <w:r w:rsidRPr="008C1FE6">
              <w:t>КГМИиПК, южный филиал</w:t>
            </w:r>
          </w:p>
        </w:tc>
        <w:tc>
          <w:tcPr>
            <w:tcW w:w="3791" w:type="dxa"/>
            <w:gridSpan w:val="4"/>
            <w:noWrap/>
          </w:tcPr>
          <w:p w:rsidR="0045438C" w:rsidRPr="008C1FE6" w:rsidRDefault="0045438C" w:rsidP="008C1FE6">
            <w:r w:rsidRPr="008C1FE6">
              <w:t>Клиническая</w:t>
            </w:r>
          </w:p>
          <w:p w:rsidR="0045438C" w:rsidRPr="008C1FE6" w:rsidRDefault="0045438C" w:rsidP="008C1FE6">
            <w:r w:rsidRPr="008C1FE6">
              <w:t>ординатура</w:t>
            </w:r>
          </w:p>
        </w:tc>
        <w:tc>
          <w:tcPr>
            <w:tcW w:w="2302" w:type="dxa"/>
            <w:noWrap/>
          </w:tcPr>
          <w:p w:rsidR="0045438C" w:rsidRPr="008C1FE6" w:rsidRDefault="0045438C" w:rsidP="008C1FE6">
            <w:r w:rsidRPr="008C1FE6">
              <w:t>Врач-невролог</w:t>
            </w:r>
          </w:p>
        </w:tc>
      </w:tr>
      <w:tr w:rsidR="0045438C" w:rsidRPr="008C1FE6" w:rsidTr="008C1FE6">
        <w:trPr>
          <w:trHeight w:val="316"/>
        </w:trPr>
        <w:tc>
          <w:tcPr>
            <w:tcW w:w="1701" w:type="dxa"/>
            <w:gridSpan w:val="2"/>
            <w:vAlign w:val="bottom"/>
          </w:tcPr>
          <w:p w:rsidR="0045438C" w:rsidRPr="008C1FE6" w:rsidRDefault="0045438C" w:rsidP="008C1FE6"/>
        </w:tc>
        <w:tc>
          <w:tcPr>
            <w:tcW w:w="2412" w:type="dxa"/>
            <w:gridSpan w:val="5"/>
            <w:noWrap/>
            <w:vAlign w:val="bottom"/>
          </w:tcPr>
          <w:p w:rsidR="0045438C" w:rsidRPr="008C1FE6" w:rsidRDefault="0045438C" w:rsidP="008C1FE6"/>
        </w:tc>
        <w:tc>
          <w:tcPr>
            <w:tcW w:w="3791" w:type="dxa"/>
            <w:gridSpan w:val="4"/>
            <w:noWrap/>
            <w:vAlign w:val="bottom"/>
          </w:tcPr>
          <w:p w:rsidR="0045438C" w:rsidRPr="008C1FE6" w:rsidRDefault="0045438C" w:rsidP="008C1FE6"/>
        </w:tc>
        <w:tc>
          <w:tcPr>
            <w:tcW w:w="2302" w:type="dxa"/>
            <w:noWrap/>
            <w:vAlign w:val="bottom"/>
          </w:tcPr>
          <w:p w:rsidR="0045438C" w:rsidRPr="008C1FE6" w:rsidRDefault="0045438C" w:rsidP="008C1FE6"/>
        </w:tc>
      </w:tr>
      <w:tr w:rsidR="0045438C" w:rsidRPr="008C1FE6" w:rsidTr="008C1FE6">
        <w:trPr>
          <w:trHeight w:val="783"/>
        </w:trPr>
        <w:tc>
          <w:tcPr>
            <w:tcW w:w="10206" w:type="dxa"/>
            <w:gridSpan w:val="12"/>
            <w:shd w:val="clear" w:color="auto" w:fill="DEEAF6"/>
            <w:vAlign w:val="bottom"/>
          </w:tcPr>
          <w:p w:rsidR="0045438C" w:rsidRPr="008C1FE6" w:rsidRDefault="0045438C" w:rsidP="008C1FE6">
            <w:pPr>
              <w:jc w:val="center"/>
              <w:rPr>
                <w:b/>
                <w:caps/>
                <w:color w:val="002060"/>
              </w:rPr>
            </w:pPr>
            <w:r w:rsidRPr="008C1FE6">
              <w:rPr>
                <w:b/>
                <w:caps/>
                <w:color w:val="002060"/>
              </w:rPr>
              <w:t>Ключевые квалификации/ ОПЫТ в области аккредитации и гарантии качества (тренинг, семинары, конференции и т.п.).</w:t>
            </w:r>
          </w:p>
        </w:tc>
      </w:tr>
      <w:tr w:rsidR="0045438C" w:rsidRPr="008C1FE6" w:rsidTr="008C1FE6">
        <w:trPr>
          <w:trHeight w:val="633"/>
        </w:trPr>
        <w:tc>
          <w:tcPr>
            <w:tcW w:w="284" w:type="dxa"/>
            <w:vAlign w:val="bottom"/>
          </w:tcPr>
          <w:p w:rsidR="0045438C" w:rsidRPr="008C1FE6" w:rsidRDefault="0045438C" w:rsidP="008C1FE6">
            <w:pPr>
              <w:jc w:val="center"/>
              <w:rPr>
                <w:b/>
              </w:rPr>
            </w:pPr>
          </w:p>
        </w:tc>
        <w:tc>
          <w:tcPr>
            <w:tcW w:w="9922" w:type="dxa"/>
            <w:gridSpan w:val="11"/>
            <w:vAlign w:val="bottom"/>
          </w:tcPr>
          <w:p w:rsidR="0045438C" w:rsidRPr="008C1FE6" w:rsidRDefault="0045438C" w:rsidP="008C1FE6">
            <w:pPr>
              <w:jc w:val="center"/>
              <w:rPr>
                <w:b/>
                <w:bCs/>
              </w:rPr>
            </w:pPr>
            <w:r w:rsidRPr="008C1FE6">
              <w:rPr>
                <w:b/>
                <w:bCs/>
              </w:rPr>
              <w:t xml:space="preserve">Название, дата </w:t>
            </w:r>
          </w:p>
        </w:tc>
      </w:tr>
      <w:tr w:rsidR="0045438C" w:rsidRPr="008C1FE6" w:rsidTr="008C1FE6">
        <w:trPr>
          <w:trHeight w:val="529"/>
        </w:trPr>
        <w:tc>
          <w:tcPr>
            <w:tcW w:w="284" w:type="dxa"/>
            <w:noWrap/>
          </w:tcPr>
          <w:p w:rsidR="0045438C" w:rsidRPr="008C1FE6" w:rsidRDefault="0045438C" w:rsidP="008C1FE6">
            <w:pPr>
              <w:rPr>
                <w:b/>
              </w:rPr>
            </w:pPr>
          </w:p>
        </w:tc>
        <w:tc>
          <w:tcPr>
            <w:tcW w:w="9922" w:type="dxa"/>
            <w:gridSpan w:val="11"/>
          </w:tcPr>
          <w:p w:rsidR="0045438C" w:rsidRPr="008C1FE6" w:rsidRDefault="0045438C" w:rsidP="008C1FE6">
            <w:pPr>
              <w:spacing w:after="200" w:line="276" w:lineRule="auto"/>
              <w:contextualSpacing/>
              <w:rPr>
                <w:szCs w:val="28"/>
              </w:rPr>
            </w:pPr>
            <w:r w:rsidRPr="008C1FE6">
              <w:rPr>
                <w:szCs w:val="28"/>
              </w:rPr>
              <w:t xml:space="preserve">2018 г 27-28 апреля Научнопрактическая конференция “Успехи и нерешенные проблемы практического здравоохранения в Кыргызстаге”, г.Ош Кыргызстан. </w:t>
            </w:r>
          </w:p>
          <w:p w:rsidR="0045438C" w:rsidRPr="008C1FE6" w:rsidRDefault="0045438C" w:rsidP="008C1FE6">
            <w:pPr>
              <w:spacing w:after="200" w:line="276" w:lineRule="auto"/>
              <w:contextualSpacing/>
              <w:rPr>
                <w:szCs w:val="28"/>
              </w:rPr>
            </w:pPr>
            <w:r w:rsidRPr="008C1FE6">
              <w:rPr>
                <w:szCs w:val="28"/>
              </w:rPr>
              <w:t>2017 г. Семинар « Современные методы лечения артериальной гипертензии. Школа доктора Егорова», Кыргызстан, г.Ош.</w:t>
            </w:r>
          </w:p>
          <w:p w:rsidR="0045438C" w:rsidRPr="008C1FE6" w:rsidRDefault="0045438C" w:rsidP="008C1FE6">
            <w:pPr>
              <w:spacing w:after="200" w:line="276" w:lineRule="auto"/>
              <w:contextualSpacing/>
              <w:rPr>
                <w:szCs w:val="28"/>
              </w:rPr>
            </w:pPr>
            <w:r w:rsidRPr="008C1FE6">
              <w:rPr>
                <w:szCs w:val="28"/>
              </w:rPr>
              <w:t>23.06.2016 г. Научно-практическая конференция «Контроверсии в  неврологии», Кыргызстан, г. Ош</w:t>
            </w:r>
          </w:p>
          <w:p w:rsidR="0045438C" w:rsidRPr="008C1FE6" w:rsidRDefault="0045438C" w:rsidP="008C1FE6">
            <w:pPr>
              <w:spacing w:after="200" w:line="276" w:lineRule="auto"/>
              <w:contextualSpacing/>
              <w:rPr>
                <w:szCs w:val="28"/>
              </w:rPr>
            </w:pPr>
            <w:r w:rsidRPr="008C1FE6">
              <w:rPr>
                <w:szCs w:val="28"/>
              </w:rPr>
              <w:t>20.10.2016 г семинар «Тактика ведения болевого синдрома в практике невролога», Кыргызстан, г.Ош</w:t>
            </w:r>
          </w:p>
          <w:p w:rsidR="0045438C" w:rsidRPr="008C1FE6" w:rsidRDefault="0045438C" w:rsidP="008C1FE6">
            <w:pPr>
              <w:spacing w:after="200" w:line="276" w:lineRule="auto"/>
              <w:contextualSpacing/>
              <w:rPr>
                <w:szCs w:val="28"/>
                <w:lang w:val="ky-KG"/>
              </w:rPr>
            </w:pPr>
            <w:r w:rsidRPr="008C1FE6">
              <w:rPr>
                <w:szCs w:val="28"/>
                <w:lang w:val="ky-KG"/>
              </w:rPr>
              <w:t>28-30 июня 2014 г. Научно-практический семинар “Реабилитация пациентов после инсульта”, Казахстан, г. Алматы;</w:t>
            </w:r>
          </w:p>
          <w:p w:rsidR="0045438C" w:rsidRPr="008C1FE6" w:rsidRDefault="0045438C" w:rsidP="008C1FE6">
            <w:pPr>
              <w:spacing w:after="200" w:line="276" w:lineRule="auto"/>
              <w:contextualSpacing/>
              <w:rPr>
                <w:szCs w:val="28"/>
                <w:lang w:val="ky-KG"/>
              </w:rPr>
            </w:pPr>
            <w:r w:rsidRPr="008C1FE6">
              <w:rPr>
                <w:szCs w:val="28"/>
                <w:lang w:val="ky-KG"/>
              </w:rPr>
              <w:t>30 января 2014 г. Семинар “Диабетическая полинейропатия”, Кыргызстан, г.Ош;</w:t>
            </w:r>
          </w:p>
          <w:p w:rsidR="0045438C" w:rsidRPr="008C1FE6" w:rsidRDefault="0045438C" w:rsidP="008C1FE6">
            <w:pPr>
              <w:spacing w:after="200" w:line="276" w:lineRule="auto"/>
              <w:contextualSpacing/>
              <w:rPr>
                <w:lang w:val="ky-KG"/>
              </w:rPr>
            </w:pPr>
            <w:r w:rsidRPr="008C1FE6">
              <w:rPr>
                <w:lang w:val="ky-KG"/>
              </w:rPr>
              <w:t>23-02 июля 2014 г. Летняя школа “Инновационные методы исследования в проф. патологии и охраны окружающей среды, биостатистика”, Кыргызстан, г. Бишкек;</w:t>
            </w:r>
          </w:p>
          <w:p w:rsidR="0045438C" w:rsidRPr="008C1FE6" w:rsidRDefault="0045438C" w:rsidP="008C1FE6">
            <w:pPr>
              <w:spacing w:after="200" w:line="276" w:lineRule="auto"/>
              <w:contextualSpacing/>
              <w:rPr>
                <w:szCs w:val="28"/>
                <w:lang w:val="ky-KG"/>
              </w:rPr>
            </w:pPr>
            <w:r w:rsidRPr="008C1FE6">
              <w:rPr>
                <w:lang w:eastAsia="en-US"/>
              </w:rPr>
              <w:t>2013 -2014гг. декабрь-февраль- цикл по совершенствованию уровня английского языка, ОшГУ, г.Ош.</w:t>
            </w:r>
          </w:p>
          <w:p w:rsidR="0045438C" w:rsidRPr="008C1FE6" w:rsidRDefault="0045438C" w:rsidP="008C1FE6">
            <w:pPr>
              <w:rPr>
                <w:lang w:eastAsia="en-US"/>
              </w:rPr>
            </w:pPr>
            <w:r w:rsidRPr="008C1FE6">
              <w:rPr>
                <w:lang w:eastAsia="en-US"/>
              </w:rPr>
              <w:t>2013г.  13 сентября-  Конференция, посвященная юбилею кафедры неврологии с курсом медицинской генетики КГМА г. Бишкек.</w:t>
            </w:r>
          </w:p>
          <w:p w:rsidR="0045438C" w:rsidRPr="008C1FE6" w:rsidRDefault="0045438C" w:rsidP="008C1FE6">
            <w:pPr>
              <w:rPr>
                <w:lang w:eastAsia="en-US"/>
              </w:rPr>
            </w:pPr>
            <w:r w:rsidRPr="008C1FE6">
              <w:rPr>
                <w:lang w:eastAsia="en-US"/>
              </w:rPr>
              <w:t>2013 г. 18-19 апреля – конференция с международным участием «Эпилепсия и пароксизмальные состояния», г. Ташкент, Узбекистан.</w:t>
            </w:r>
          </w:p>
          <w:p w:rsidR="0045438C" w:rsidRPr="008C1FE6" w:rsidRDefault="0045438C" w:rsidP="008C1FE6">
            <w:pPr>
              <w:rPr>
                <w:lang w:eastAsia="en-US"/>
              </w:rPr>
            </w:pPr>
            <w:r w:rsidRPr="008C1FE6">
              <w:rPr>
                <w:lang w:eastAsia="en-US"/>
              </w:rPr>
              <w:t>2013 г. 10-16 февраля - Зальцбургский международный медицинский семинар по неврологии, Австрия, г. Зальцбург</w:t>
            </w:r>
          </w:p>
          <w:p w:rsidR="0045438C" w:rsidRPr="008C1FE6" w:rsidRDefault="0045438C" w:rsidP="008C1FE6">
            <w:pPr>
              <w:rPr>
                <w:lang w:eastAsia="en-US"/>
              </w:rPr>
            </w:pPr>
            <w:r w:rsidRPr="008C1FE6">
              <w:rPr>
                <w:lang w:eastAsia="en-US"/>
              </w:rPr>
              <w:t xml:space="preserve">2013 г.- сертификат  </w:t>
            </w:r>
            <w:r w:rsidRPr="008C1FE6">
              <w:rPr>
                <w:lang w:val="en-US" w:eastAsia="en-US"/>
              </w:rPr>
              <w:t>II</w:t>
            </w:r>
            <w:r w:rsidRPr="008C1FE6">
              <w:rPr>
                <w:lang w:eastAsia="en-US"/>
              </w:rPr>
              <w:t xml:space="preserve"> категории врача </w:t>
            </w:r>
          </w:p>
          <w:p w:rsidR="0045438C" w:rsidRPr="008C1FE6" w:rsidRDefault="0045438C" w:rsidP="008C1FE6">
            <w:pPr>
              <w:rPr>
                <w:lang w:eastAsia="en-US"/>
              </w:rPr>
            </w:pPr>
            <w:r w:rsidRPr="008C1FE6">
              <w:rPr>
                <w:lang w:eastAsia="en-US"/>
              </w:rPr>
              <w:t xml:space="preserve">2013г. Цикл повышения квалификации по теме « Сосудистые и вертеброгенные заболевания нервной системы, г.Бишкек, ЮФ КГМИПП и ПК. </w:t>
            </w:r>
          </w:p>
          <w:p w:rsidR="0045438C" w:rsidRPr="008C1FE6" w:rsidRDefault="0045438C" w:rsidP="008C1FE6">
            <w:pPr>
              <w:rPr>
                <w:lang w:eastAsia="en-US"/>
              </w:rPr>
            </w:pPr>
            <w:r w:rsidRPr="008C1FE6">
              <w:rPr>
                <w:lang w:eastAsia="en-US"/>
              </w:rPr>
              <w:t>2012г.- Цикл повышения квалификации по теме «Актуальные вопросы неврологии», г. Ош, ЮФ КГМИПП и ПК.</w:t>
            </w:r>
          </w:p>
          <w:p w:rsidR="0045438C" w:rsidRPr="008C1FE6" w:rsidRDefault="0045438C" w:rsidP="008C1FE6">
            <w:pPr>
              <w:rPr>
                <w:lang w:eastAsia="en-US"/>
              </w:rPr>
            </w:pPr>
            <w:r w:rsidRPr="008C1FE6">
              <w:rPr>
                <w:lang w:eastAsia="en-US"/>
              </w:rPr>
              <w:t>2012 г.- Цикл «Актуальные вопросы в неврологии», ЮФ КГМИПП и ПК.</w:t>
            </w:r>
          </w:p>
          <w:p w:rsidR="0045438C" w:rsidRPr="008C1FE6" w:rsidRDefault="0045438C" w:rsidP="008C1FE6">
            <w:pPr>
              <w:rPr>
                <w:lang w:eastAsia="en-US"/>
              </w:rPr>
            </w:pPr>
            <w:r w:rsidRPr="008C1FE6">
              <w:rPr>
                <w:lang w:eastAsia="en-US"/>
              </w:rPr>
              <w:t>2012 г.- Цикл «Болевые синдромы в практике врача- интерниста», КГМИП и ПК.</w:t>
            </w:r>
          </w:p>
          <w:p w:rsidR="0045438C" w:rsidRPr="008C1FE6" w:rsidRDefault="0045438C" w:rsidP="008C1FE6">
            <w:pPr>
              <w:rPr>
                <w:lang w:eastAsia="en-US"/>
              </w:rPr>
            </w:pPr>
            <w:r w:rsidRPr="008C1FE6">
              <w:rPr>
                <w:lang w:eastAsia="en-US"/>
              </w:rPr>
              <w:t xml:space="preserve"> 2012 г- Конференция «внедрение клинических руководств и протоколов  в образовательную, научную среду и практическое здравоохранение», г. Ош </w:t>
            </w:r>
          </w:p>
          <w:p w:rsidR="0045438C" w:rsidRPr="008C1FE6" w:rsidRDefault="0045438C" w:rsidP="008C1FE6">
            <w:pPr>
              <w:rPr>
                <w:lang w:eastAsia="en-US"/>
              </w:rPr>
            </w:pPr>
            <w:r w:rsidRPr="008C1FE6">
              <w:rPr>
                <w:lang w:eastAsia="en-US"/>
              </w:rPr>
              <w:t>2012 г.- Научно-практический семинар «Лечебно-диагностические аспекты острого церебрального повреждения», г. Ош</w:t>
            </w:r>
          </w:p>
          <w:p w:rsidR="0045438C" w:rsidRPr="008C1FE6" w:rsidRDefault="0045438C" w:rsidP="008C1FE6">
            <w:pPr>
              <w:rPr>
                <w:lang w:eastAsia="en-US"/>
              </w:rPr>
            </w:pPr>
            <w:r w:rsidRPr="008C1FE6">
              <w:rPr>
                <w:lang w:eastAsia="en-US"/>
              </w:rPr>
              <w:t>2011 г.- Учебный цикл «Редкие формы экстрапирамидных заболеваний», Россия, г. Москва</w:t>
            </w:r>
          </w:p>
          <w:p w:rsidR="0045438C" w:rsidRPr="008C1FE6" w:rsidRDefault="0045438C" w:rsidP="008C1FE6">
            <w:pPr>
              <w:rPr>
                <w:lang w:eastAsia="en-US"/>
              </w:rPr>
            </w:pPr>
            <w:r w:rsidRPr="008C1FE6">
              <w:rPr>
                <w:lang w:eastAsia="en-US"/>
              </w:rPr>
              <w:t xml:space="preserve">2011 г.-  </w:t>
            </w:r>
            <w:r w:rsidRPr="008C1FE6">
              <w:rPr>
                <w:lang w:val="en-US" w:eastAsia="en-US"/>
              </w:rPr>
              <w:t>II</w:t>
            </w:r>
            <w:r w:rsidRPr="008C1FE6">
              <w:rPr>
                <w:lang w:eastAsia="en-US"/>
              </w:rPr>
              <w:t xml:space="preserve"> национальный конгресс по болезни Паркинсона и расстройствам движений ( с международным участием), Россия, г. Москва</w:t>
            </w:r>
          </w:p>
          <w:p w:rsidR="0045438C" w:rsidRPr="008C1FE6" w:rsidRDefault="0045438C" w:rsidP="008C1FE6">
            <w:pPr>
              <w:rPr>
                <w:lang w:eastAsia="en-US"/>
              </w:rPr>
            </w:pPr>
            <w:r w:rsidRPr="008C1FE6">
              <w:rPr>
                <w:lang w:eastAsia="en-US"/>
              </w:rPr>
              <w:t>2011 г.- Всероссийская научно-практическая конференция «Сосудистые заболевания нервной системы», Россия, г. Санкт-Петербург</w:t>
            </w:r>
          </w:p>
          <w:p w:rsidR="0045438C" w:rsidRPr="008C1FE6" w:rsidRDefault="0045438C" w:rsidP="008C1FE6">
            <w:pPr>
              <w:rPr>
                <w:lang w:eastAsia="en-US"/>
              </w:rPr>
            </w:pPr>
            <w:r w:rsidRPr="008C1FE6">
              <w:rPr>
                <w:lang w:eastAsia="en-US"/>
              </w:rPr>
              <w:t>2009 г.- Семинар «Цереброваскулярные заболевания в практике семейного врача», КГМИП и ПК, ФУВ, г. Ош</w:t>
            </w:r>
          </w:p>
          <w:p w:rsidR="0045438C" w:rsidRPr="008C1FE6" w:rsidRDefault="0045438C" w:rsidP="008C1FE6">
            <w:r w:rsidRPr="008C1FE6">
              <w:t>2008г., г.Ош,  тренинг«Общественная, индивидуальная поддержка и самопомощь живущих с ВИЧ»</w:t>
            </w:r>
          </w:p>
          <w:p w:rsidR="0045438C" w:rsidRPr="008C1FE6" w:rsidRDefault="0045438C" w:rsidP="008C1FE6">
            <w:r w:rsidRPr="008C1FE6">
              <w:t xml:space="preserve">2007г., г.Ош, тренинг «Реабилитация после инсульта» </w:t>
            </w:r>
          </w:p>
          <w:p w:rsidR="0045438C" w:rsidRPr="008C1FE6" w:rsidRDefault="0045438C" w:rsidP="008C1FE6">
            <w:pPr>
              <w:tabs>
                <w:tab w:val="left" w:pos="1950"/>
              </w:tabs>
              <w:rPr>
                <w:lang w:eastAsia="en-US"/>
              </w:rPr>
            </w:pPr>
            <w:r w:rsidRPr="008C1FE6">
              <w:t>2005г., г.Ош, тренинг «Неотложная медицинская помощь на догоспитальном этапе».</w:t>
            </w:r>
          </w:p>
        </w:tc>
      </w:tr>
      <w:tr w:rsidR="0045438C" w:rsidRPr="008C1FE6" w:rsidTr="008C1FE6">
        <w:trPr>
          <w:trHeight w:val="331"/>
        </w:trPr>
        <w:tc>
          <w:tcPr>
            <w:tcW w:w="10206" w:type="dxa"/>
            <w:gridSpan w:val="12"/>
            <w:shd w:val="clear" w:color="auto" w:fill="DEEAF6"/>
            <w:noWrap/>
            <w:vAlign w:val="bottom"/>
          </w:tcPr>
          <w:p w:rsidR="0045438C" w:rsidRPr="008C1FE6" w:rsidRDefault="0045438C" w:rsidP="008C1FE6">
            <w:pPr>
              <w:rPr>
                <w:color w:val="003366"/>
                <w:u w:val="single"/>
              </w:rPr>
            </w:pPr>
          </w:p>
          <w:p w:rsidR="0045438C" w:rsidRPr="008C1FE6" w:rsidRDefault="0045438C" w:rsidP="008C1FE6">
            <w:pPr>
              <w:jc w:val="center"/>
              <w:rPr>
                <w:b/>
                <w:caps/>
                <w:color w:val="000080"/>
              </w:rPr>
            </w:pPr>
            <w:r w:rsidRPr="008C1FE6">
              <w:rPr>
                <w:b/>
                <w:caps/>
                <w:color w:val="002060"/>
              </w:rPr>
              <w:t>Опыт работы</w:t>
            </w:r>
          </w:p>
        </w:tc>
      </w:tr>
      <w:tr w:rsidR="0045438C" w:rsidRPr="008C1FE6" w:rsidTr="00B10473">
        <w:trPr>
          <w:trHeight w:val="62"/>
        </w:trPr>
        <w:tc>
          <w:tcPr>
            <w:tcW w:w="10206" w:type="dxa"/>
            <w:gridSpan w:val="12"/>
            <w:vAlign w:val="bottom"/>
          </w:tcPr>
          <w:p w:rsidR="0045438C" w:rsidRPr="008C1FE6" w:rsidRDefault="0045438C" w:rsidP="008C1FE6">
            <w:pPr>
              <w:jc w:val="both"/>
            </w:pPr>
            <w:r w:rsidRPr="008C1FE6">
              <w:t>- с 2008 г по настоящее время преподаватель  кафедры неврологии, психиатрии и нейрохирургии медицинского факультета ОшГУ</w:t>
            </w:r>
          </w:p>
          <w:p w:rsidR="0045438C" w:rsidRPr="008C1FE6" w:rsidRDefault="0045438C" w:rsidP="008C1FE6">
            <w:pPr>
              <w:jc w:val="both"/>
            </w:pPr>
            <w:r w:rsidRPr="008C1FE6">
              <w:t>- с 2008 г по настоящее время врач- невролог отделения неврологии ОМОКБ</w:t>
            </w:r>
          </w:p>
          <w:p w:rsidR="0045438C" w:rsidRPr="008C1FE6" w:rsidRDefault="0045438C" w:rsidP="008C1FE6">
            <w:pPr>
              <w:jc w:val="both"/>
            </w:pPr>
          </w:p>
          <w:p w:rsidR="0045438C" w:rsidRPr="008C1FE6" w:rsidRDefault="0045438C" w:rsidP="008C1FE6">
            <w:pPr>
              <w:jc w:val="both"/>
            </w:pPr>
          </w:p>
        </w:tc>
      </w:tr>
      <w:tr w:rsidR="0045438C" w:rsidRPr="008C1FE6" w:rsidTr="008C1FE6">
        <w:trPr>
          <w:trHeight w:val="316"/>
        </w:trPr>
        <w:tc>
          <w:tcPr>
            <w:tcW w:w="10206" w:type="dxa"/>
            <w:gridSpan w:val="12"/>
            <w:shd w:val="clear" w:color="auto" w:fill="DEEAF6"/>
            <w:vAlign w:val="bottom"/>
          </w:tcPr>
          <w:p w:rsidR="0045438C" w:rsidRPr="008C1FE6" w:rsidRDefault="0045438C" w:rsidP="008C1FE6">
            <w:pPr>
              <w:jc w:val="center"/>
              <w:rPr>
                <w:b/>
                <w:caps/>
                <w:color w:val="002060"/>
              </w:rPr>
            </w:pPr>
            <w:r w:rsidRPr="008C1FE6">
              <w:rPr>
                <w:b/>
                <w:caps/>
                <w:color w:val="002060"/>
              </w:rPr>
              <w:t>Знание языков: указать компетенции по шкале от 1 до 5 (1 – отличное знание, 5 – знание базовых основ)</w:t>
            </w:r>
          </w:p>
        </w:tc>
      </w:tr>
      <w:tr w:rsidR="0045438C" w:rsidRPr="008C1FE6" w:rsidTr="008C1FE6">
        <w:trPr>
          <w:trHeight w:val="316"/>
        </w:trPr>
        <w:tc>
          <w:tcPr>
            <w:tcW w:w="1985" w:type="dxa"/>
            <w:gridSpan w:val="3"/>
            <w:noWrap/>
            <w:vAlign w:val="bottom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Language  (Язык)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Reading</w:t>
            </w:r>
          </w:p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 xml:space="preserve"> (Чтение)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Speaking (Разговорный)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Pr="008C1FE6" w:rsidRDefault="0045438C" w:rsidP="008C1FE6">
            <w:pPr>
              <w:rPr>
                <w:b/>
              </w:rPr>
            </w:pPr>
            <w:r w:rsidRPr="008C1FE6">
              <w:rPr>
                <w:b/>
              </w:rPr>
              <w:t>Writing  (Письмо)</w:t>
            </w:r>
          </w:p>
        </w:tc>
      </w:tr>
      <w:tr w:rsidR="0045438C" w:rsidRPr="008C1FE6" w:rsidTr="008C1FE6">
        <w:trPr>
          <w:trHeight w:val="316"/>
        </w:trPr>
        <w:tc>
          <w:tcPr>
            <w:tcW w:w="1985" w:type="dxa"/>
            <w:gridSpan w:val="3"/>
            <w:noWrap/>
            <w:vAlign w:val="bottom"/>
          </w:tcPr>
          <w:p w:rsidR="0045438C" w:rsidRPr="008C1FE6" w:rsidRDefault="0045438C" w:rsidP="008C1FE6">
            <w:r w:rsidRPr="008C1FE6">
              <w:t xml:space="preserve">Кыргызский 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Pr="008C1FE6" w:rsidRDefault="0045438C" w:rsidP="008C1FE6">
            <w:r w:rsidRPr="008C1FE6">
              <w:t>1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Pr="008C1FE6" w:rsidRDefault="0045438C" w:rsidP="008C1FE6">
            <w:r w:rsidRPr="008C1FE6">
              <w:t>1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Pr="008C1FE6" w:rsidRDefault="0045438C" w:rsidP="008C1FE6">
            <w:r w:rsidRPr="008C1FE6">
              <w:t>2</w:t>
            </w:r>
          </w:p>
        </w:tc>
      </w:tr>
      <w:tr w:rsidR="0045438C" w:rsidRPr="008C1FE6" w:rsidTr="008C1FE6">
        <w:trPr>
          <w:trHeight w:val="316"/>
        </w:trPr>
        <w:tc>
          <w:tcPr>
            <w:tcW w:w="1985" w:type="dxa"/>
            <w:gridSpan w:val="3"/>
            <w:noWrap/>
            <w:vAlign w:val="bottom"/>
          </w:tcPr>
          <w:p w:rsidR="0045438C" w:rsidRPr="008C1FE6" w:rsidRDefault="0045438C" w:rsidP="008C1FE6">
            <w:r w:rsidRPr="008C1FE6">
              <w:t xml:space="preserve">Русский 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Pr="008C1FE6" w:rsidRDefault="0045438C" w:rsidP="008C1FE6">
            <w:r w:rsidRPr="008C1FE6">
              <w:t>1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Pr="008C1FE6" w:rsidRDefault="0045438C" w:rsidP="008C1FE6">
            <w:r w:rsidRPr="008C1FE6">
              <w:t>1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Pr="008C1FE6" w:rsidRDefault="0045438C" w:rsidP="008C1FE6">
            <w:r w:rsidRPr="008C1FE6">
              <w:t>1</w:t>
            </w:r>
          </w:p>
        </w:tc>
      </w:tr>
      <w:tr w:rsidR="0045438C" w:rsidRPr="008C1FE6" w:rsidTr="008C1FE6">
        <w:trPr>
          <w:trHeight w:val="316"/>
        </w:trPr>
        <w:tc>
          <w:tcPr>
            <w:tcW w:w="1985" w:type="dxa"/>
            <w:gridSpan w:val="3"/>
            <w:noWrap/>
            <w:vAlign w:val="bottom"/>
          </w:tcPr>
          <w:p w:rsidR="0045438C" w:rsidRPr="008C1FE6" w:rsidRDefault="0045438C" w:rsidP="008C1FE6">
            <w:r w:rsidRPr="008C1FE6">
              <w:t xml:space="preserve">Английский 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Pr="008C1FE6" w:rsidRDefault="0045438C" w:rsidP="008C1FE6">
            <w:r w:rsidRPr="008C1FE6">
              <w:t>1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Pr="008C1FE6" w:rsidRDefault="0045438C" w:rsidP="008C1FE6">
            <w:r w:rsidRPr="008C1FE6">
              <w:t>1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Pr="008C1FE6" w:rsidRDefault="0045438C" w:rsidP="008C1FE6">
            <w:r w:rsidRPr="008C1FE6">
              <w:t>1</w:t>
            </w:r>
          </w:p>
        </w:tc>
      </w:tr>
    </w:tbl>
    <w:p w:rsidR="0045438C" w:rsidRPr="008C1FE6" w:rsidRDefault="0045438C" w:rsidP="008C1FE6">
      <w:pPr>
        <w:widowControl w:val="0"/>
        <w:rPr>
          <w:b/>
          <w:lang w:val="ky-KG"/>
        </w:rPr>
      </w:pPr>
    </w:p>
    <w:p w:rsidR="0045438C" w:rsidRDefault="0045438C" w:rsidP="008C1FE6">
      <w:pPr>
        <w:jc w:val="center"/>
        <w:rPr>
          <w:sz w:val="28"/>
          <w:szCs w:val="28"/>
        </w:rPr>
      </w:pPr>
      <w:r w:rsidRPr="00B10473">
        <w:rPr>
          <w:b/>
          <w:sz w:val="28"/>
          <w:szCs w:val="28"/>
        </w:rPr>
        <w:t>Каримов Улан Абдиллаевич</w:t>
      </w:r>
      <w:r w:rsidRPr="002D7D99">
        <w:rPr>
          <w:sz w:val="28"/>
          <w:szCs w:val="28"/>
        </w:rPr>
        <w:t>.</w:t>
      </w:r>
    </w:p>
    <w:p w:rsidR="0045438C" w:rsidRPr="0020445A" w:rsidRDefault="0045438C" w:rsidP="008C1FE6">
      <w:pPr>
        <w:jc w:val="center"/>
        <w:rPr>
          <w:b/>
          <w:bCs/>
          <w:sz w:val="28"/>
          <w:szCs w:val="28"/>
        </w:rPr>
      </w:pPr>
    </w:p>
    <w:tbl>
      <w:tblPr>
        <w:tblW w:w="1020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84"/>
        <w:gridCol w:w="283"/>
        <w:gridCol w:w="400"/>
        <w:gridCol w:w="26"/>
        <w:gridCol w:w="1419"/>
        <w:gridCol w:w="565"/>
        <w:gridCol w:w="142"/>
        <w:gridCol w:w="2551"/>
        <w:gridCol w:w="533"/>
        <w:gridCol w:w="2302"/>
      </w:tblGrid>
      <w:tr w:rsidR="0045438C" w:rsidTr="008C1FE6">
        <w:trPr>
          <w:trHeight w:val="2583"/>
        </w:trPr>
        <w:tc>
          <w:tcPr>
            <w:tcW w:w="2694" w:type="dxa"/>
            <w:gridSpan w:val="5"/>
            <w:shd w:val="clear" w:color="auto" w:fill="DEEAF6"/>
          </w:tcPr>
          <w:p w:rsidR="0045438C" w:rsidRPr="006610E3" w:rsidRDefault="0045438C" w:rsidP="008C1FE6">
            <w:pPr>
              <w:ind w:left="-108"/>
              <w:jc w:val="center"/>
              <w:rPr>
                <w:b/>
                <w:bCs/>
                <w:i/>
                <w:iCs/>
                <w:color w:val="FF0000"/>
              </w:rPr>
            </w:pPr>
            <w:r>
              <w:t xml:space="preserve">                           </w:t>
            </w:r>
          </w:p>
          <w:p w:rsidR="0045438C" w:rsidRPr="00383A49" w:rsidRDefault="0045438C" w:rsidP="008C1FE6">
            <w:pPr>
              <w:jc w:val="center"/>
              <w:rPr>
                <w:b/>
                <w:bCs/>
                <w:i/>
                <w:iCs/>
                <w:color w:val="FF0000"/>
              </w:rPr>
            </w:pPr>
          </w:p>
        </w:tc>
        <w:tc>
          <w:tcPr>
            <w:tcW w:w="7512" w:type="dxa"/>
            <w:gridSpan w:val="6"/>
            <w:noWrap/>
          </w:tcPr>
          <w:p w:rsidR="0045438C" w:rsidRPr="004B3A83" w:rsidRDefault="0045438C" w:rsidP="00B10473">
            <w:pPr>
              <w:numPr>
                <w:ilvl w:val="0"/>
                <w:numId w:val="25"/>
              </w:numPr>
              <w:jc w:val="both"/>
            </w:pPr>
            <w:r>
              <w:t>Каримов Улан Абдиллаевич, 1978</w:t>
            </w:r>
            <w:r w:rsidRPr="004B3A83">
              <w:t xml:space="preserve"> года рождения, </w:t>
            </w:r>
            <w:r>
              <w:t>кыргыз</w:t>
            </w:r>
            <w:r w:rsidRPr="004B3A83">
              <w:t xml:space="preserve">. </w:t>
            </w:r>
          </w:p>
          <w:p w:rsidR="0045438C" w:rsidRDefault="0045438C" w:rsidP="00B10473">
            <w:pPr>
              <w:numPr>
                <w:ilvl w:val="0"/>
                <w:numId w:val="25"/>
              </w:numPr>
              <w:jc w:val="both"/>
            </w:pPr>
            <w:r>
              <w:t>В 2001</w:t>
            </w:r>
            <w:r w:rsidRPr="004B3A83">
              <w:t xml:space="preserve"> году окончил </w:t>
            </w:r>
            <w:r>
              <w:t xml:space="preserve"> ОшГУ, медицинский факультет.</w:t>
            </w:r>
          </w:p>
          <w:p w:rsidR="0045438C" w:rsidRDefault="0045438C" w:rsidP="00B10473">
            <w:pPr>
              <w:numPr>
                <w:ilvl w:val="0"/>
                <w:numId w:val="25"/>
              </w:numPr>
              <w:jc w:val="both"/>
            </w:pPr>
            <w:r w:rsidRPr="004B3A83">
              <w:t xml:space="preserve">Стаж педагогической работы в ВУЗах – </w:t>
            </w:r>
            <w:r>
              <w:t>12 лет</w:t>
            </w:r>
            <w:r w:rsidRPr="004B3A83">
              <w:t>, в том числе в Ошском государственном универ</w:t>
            </w:r>
            <w:r>
              <w:t xml:space="preserve">ситете – 12 </w:t>
            </w:r>
            <w:r w:rsidRPr="004B3A83">
              <w:t xml:space="preserve"> лет. </w:t>
            </w:r>
          </w:p>
          <w:p w:rsidR="0045438C" w:rsidRPr="00C11489" w:rsidRDefault="0045438C" w:rsidP="00B10473">
            <w:pPr>
              <w:numPr>
                <w:ilvl w:val="0"/>
                <w:numId w:val="25"/>
              </w:numPr>
              <w:jc w:val="both"/>
            </w:pPr>
            <w:r>
              <w:t>Сфера профессиональной деятельности: нейрохирургия</w:t>
            </w:r>
          </w:p>
        </w:tc>
      </w:tr>
      <w:tr w:rsidR="0045438C" w:rsidTr="008C1FE6">
        <w:trPr>
          <w:trHeight w:val="25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Default="0045438C" w:rsidP="008C1FE6">
            <w:pPr>
              <w:rPr>
                <w:rFonts w:ascii="Arial CYR" w:hAnsi="Arial CYR" w:cs="Arial CYR"/>
                <w:sz w:val="20"/>
                <w:szCs w:val="20"/>
              </w:rPr>
            </w:pPr>
          </w:p>
          <w:p w:rsidR="0045438C" w:rsidRPr="002E2C0C" w:rsidRDefault="0045438C" w:rsidP="008C1FE6">
            <w:pPr>
              <w:jc w:val="center"/>
              <w:rPr>
                <w:b/>
                <w:caps/>
                <w:color w:val="002060"/>
              </w:rPr>
            </w:pPr>
            <w:r w:rsidRPr="002E2C0C">
              <w:rPr>
                <w:b/>
                <w:caps/>
                <w:color w:val="002060"/>
              </w:rPr>
              <w:t>Персональная информация</w:t>
            </w:r>
          </w:p>
        </w:tc>
      </w:tr>
      <w:tr w:rsidR="0045438C" w:rsidTr="008C1FE6">
        <w:trPr>
          <w:trHeight w:val="316"/>
        </w:trPr>
        <w:tc>
          <w:tcPr>
            <w:tcW w:w="2668" w:type="dxa"/>
            <w:gridSpan w:val="4"/>
            <w:vAlign w:val="bottom"/>
          </w:tcPr>
          <w:p w:rsidR="0045438C" w:rsidRPr="00FB67A0" w:rsidRDefault="0045438C" w:rsidP="008C1FE6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 xml:space="preserve">Фамилия 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Default="0045438C" w:rsidP="008C1FE6">
            <w:r>
              <w:t>Каримов</w:t>
            </w:r>
          </w:p>
        </w:tc>
      </w:tr>
      <w:tr w:rsidR="0045438C" w:rsidTr="008C1FE6">
        <w:trPr>
          <w:trHeight w:val="316"/>
        </w:trPr>
        <w:tc>
          <w:tcPr>
            <w:tcW w:w="2668" w:type="dxa"/>
            <w:gridSpan w:val="4"/>
            <w:vAlign w:val="bottom"/>
          </w:tcPr>
          <w:p w:rsidR="0045438C" w:rsidRPr="00FB67A0" w:rsidRDefault="0045438C" w:rsidP="008C1FE6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 xml:space="preserve">Имя 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Default="0045438C" w:rsidP="008C1FE6">
            <w:r>
              <w:t>Улан</w:t>
            </w:r>
          </w:p>
        </w:tc>
      </w:tr>
      <w:tr w:rsidR="0045438C" w:rsidTr="008C1FE6">
        <w:trPr>
          <w:trHeight w:val="316"/>
        </w:trPr>
        <w:tc>
          <w:tcPr>
            <w:tcW w:w="2668" w:type="dxa"/>
            <w:gridSpan w:val="4"/>
            <w:vAlign w:val="bottom"/>
          </w:tcPr>
          <w:p w:rsidR="0045438C" w:rsidRPr="00FB67A0" w:rsidRDefault="0045438C" w:rsidP="008C1FE6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>Отчество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Default="0045438C" w:rsidP="008C1FE6">
            <w:r>
              <w:t>Абдиллаевич</w:t>
            </w:r>
          </w:p>
        </w:tc>
      </w:tr>
      <w:tr w:rsidR="0045438C" w:rsidTr="008C1FE6">
        <w:trPr>
          <w:trHeight w:val="316"/>
        </w:trPr>
        <w:tc>
          <w:tcPr>
            <w:tcW w:w="2668" w:type="dxa"/>
            <w:gridSpan w:val="4"/>
            <w:vAlign w:val="bottom"/>
          </w:tcPr>
          <w:p w:rsidR="0045438C" w:rsidRPr="00FB67A0" w:rsidRDefault="0045438C" w:rsidP="008C1FE6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>Дата рождения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Default="0045438C" w:rsidP="008C1FE6"/>
        </w:tc>
      </w:tr>
      <w:tr w:rsidR="0045438C" w:rsidTr="008C1FE6">
        <w:trPr>
          <w:trHeight w:val="242"/>
        </w:trPr>
        <w:tc>
          <w:tcPr>
            <w:tcW w:w="2268" w:type="dxa"/>
            <w:gridSpan w:val="3"/>
            <w:vMerge w:val="restart"/>
            <w:shd w:val="clear" w:color="auto" w:fill="DEEAF6"/>
            <w:vAlign w:val="center"/>
          </w:tcPr>
          <w:p w:rsidR="0045438C" w:rsidRPr="002E2C0C" w:rsidRDefault="0045438C" w:rsidP="008C1FE6">
            <w:pPr>
              <w:rPr>
                <w:b/>
                <w:caps/>
                <w:color w:val="002060"/>
              </w:rPr>
            </w:pPr>
            <w:r w:rsidRPr="002E2C0C">
              <w:rPr>
                <w:b/>
                <w:caps/>
                <w:color w:val="002060"/>
                <w:shd w:val="clear" w:color="auto" w:fill="A6A6A6"/>
              </w:rPr>
              <w:t>Контактная информация</w:t>
            </w:r>
            <w:r w:rsidRPr="002E2C0C">
              <w:rPr>
                <w:b/>
                <w:caps/>
                <w:color w:val="002060"/>
              </w:rPr>
              <w:t>:</w:t>
            </w:r>
          </w:p>
        </w:tc>
        <w:tc>
          <w:tcPr>
            <w:tcW w:w="2552" w:type="dxa"/>
            <w:gridSpan w:val="5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Рабочий телефон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Default="0045438C" w:rsidP="008C1FE6"/>
        </w:tc>
      </w:tr>
      <w:tr w:rsidR="0045438C" w:rsidTr="008C1FE6">
        <w:trPr>
          <w:trHeight w:val="331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:rsidR="0045438C" w:rsidRDefault="0045438C" w:rsidP="008C1FE6"/>
        </w:tc>
        <w:tc>
          <w:tcPr>
            <w:tcW w:w="2552" w:type="dxa"/>
            <w:gridSpan w:val="5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Домашний телефон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Default="0045438C" w:rsidP="008C1FE6"/>
        </w:tc>
      </w:tr>
      <w:tr w:rsidR="0045438C" w:rsidTr="008C1FE6">
        <w:trPr>
          <w:trHeight w:val="228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:rsidR="0045438C" w:rsidRDefault="0045438C" w:rsidP="008C1FE6"/>
        </w:tc>
        <w:tc>
          <w:tcPr>
            <w:tcW w:w="2552" w:type="dxa"/>
            <w:gridSpan w:val="5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Мобильный телефон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Default="0045438C" w:rsidP="008C1FE6">
            <w:r>
              <w:t>+996557226228</w:t>
            </w:r>
          </w:p>
        </w:tc>
      </w:tr>
      <w:tr w:rsidR="0045438C" w:rsidTr="008C1FE6">
        <w:trPr>
          <w:trHeight w:val="316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:rsidR="0045438C" w:rsidRDefault="0045438C" w:rsidP="008C1FE6"/>
        </w:tc>
        <w:tc>
          <w:tcPr>
            <w:tcW w:w="2552" w:type="dxa"/>
            <w:gridSpan w:val="5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Факс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Default="0045438C" w:rsidP="008C1FE6"/>
        </w:tc>
      </w:tr>
      <w:tr w:rsidR="0045438C" w:rsidTr="008C1FE6">
        <w:trPr>
          <w:trHeight w:val="70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:rsidR="0045438C" w:rsidRDefault="0045438C" w:rsidP="008C1FE6"/>
        </w:tc>
        <w:tc>
          <w:tcPr>
            <w:tcW w:w="2552" w:type="dxa"/>
            <w:gridSpan w:val="5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 xml:space="preserve">E-mail  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Pr="00FD6619" w:rsidRDefault="0045438C" w:rsidP="008C1FE6"/>
        </w:tc>
      </w:tr>
      <w:tr w:rsidR="0045438C" w:rsidTr="008C1FE6">
        <w:trPr>
          <w:trHeight w:val="31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2E2C0C" w:rsidRDefault="0045438C" w:rsidP="008C1FE6">
            <w:pPr>
              <w:jc w:val="center"/>
              <w:rPr>
                <w:b/>
                <w:color w:val="002060"/>
              </w:rPr>
            </w:pPr>
            <w:r w:rsidRPr="002E2C0C">
              <w:rPr>
                <w:b/>
                <w:color w:val="002060"/>
              </w:rPr>
              <w:t>ОБРАЗОВАНИЕ:</w:t>
            </w:r>
          </w:p>
        </w:tc>
      </w:tr>
      <w:tr w:rsidR="0045438C" w:rsidRPr="00383A49" w:rsidTr="008C1FE6">
        <w:trPr>
          <w:trHeight w:val="633"/>
        </w:trPr>
        <w:tc>
          <w:tcPr>
            <w:tcW w:w="1701" w:type="dxa"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Дата начала / окончания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Вуз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Факультет</w:t>
            </w:r>
          </w:p>
        </w:tc>
        <w:tc>
          <w:tcPr>
            <w:tcW w:w="2302" w:type="dxa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Специальность</w:t>
            </w:r>
          </w:p>
        </w:tc>
      </w:tr>
      <w:tr w:rsidR="0045438C" w:rsidTr="008C1FE6">
        <w:trPr>
          <w:trHeight w:val="316"/>
        </w:trPr>
        <w:tc>
          <w:tcPr>
            <w:tcW w:w="1701" w:type="dxa"/>
            <w:vAlign w:val="bottom"/>
          </w:tcPr>
          <w:p w:rsidR="0045438C" w:rsidRPr="00AB75A3" w:rsidRDefault="0045438C" w:rsidP="008C1FE6">
            <w:r>
              <w:t>1995-2001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Pr="00AB75A3" w:rsidRDefault="0045438C" w:rsidP="008C1FE6">
            <w:r>
              <w:t>ОшГУ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Default="0045438C" w:rsidP="008C1FE6">
            <w:r>
              <w:t>Медицинский  факультет</w:t>
            </w:r>
          </w:p>
        </w:tc>
        <w:tc>
          <w:tcPr>
            <w:tcW w:w="2302" w:type="dxa"/>
            <w:noWrap/>
            <w:vAlign w:val="bottom"/>
          </w:tcPr>
          <w:p w:rsidR="0045438C" w:rsidRDefault="0045438C" w:rsidP="008C1FE6">
            <w:r>
              <w:t>Лечебное дело</w:t>
            </w:r>
          </w:p>
        </w:tc>
      </w:tr>
      <w:tr w:rsidR="0045438C" w:rsidTr="008C1FE6">
        <w:trPr>
          <w:trHeight w:val="316"/>
        </w:trPr>
        <w:tc>
          <w:tcPr>
            <w:tcW w:w="1701" w:type="dxa"/>
            <w:vAlign w:val="bottom"/>
          </w:tcPr>
          <w:p w:rsidR="0045438C" w:rsidRDefault="0045438C" w:rsidP="008C1FE6">
            <w:r>
              <w:t>2001-2004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Default="0045438C" w:rsidP="008C1FE6">
            <w:r>
              <w:t>ЦПМО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Default="0045438C" w:rsidP="008C1FE6">
            <w:r>
              <w:t>Клиническая ординатура</w:t>
            </w:r>
          </w:p>
        </w:tc>
        <w:tc>
          <w:tcPr>
            <w:tcW w:w="2302" w:type="dxa"/>
            <w:noWrap/>
            <w:vAlign w:val="bottom"/>
          </w:tcPr>
          <w:p w:rsidR="0045438C" w:rsidRDefault="0045438C" w:rsidP="008C1FE6">
            <w:r>
              <w:t>Врач нейрохирург</w:t>
            </w:r>
          </w:p>
        </w:tc>
      </w:tr>
      <w:tr w:rsidR="0045438C" w:rsidTr="008C1FE6">
        <w:trPr>
          <w:trHeight w:val="316"/>
        </w:trPr>
        <w:tc>
          <w:tcPr>
            <w:tcW w:w="1701" w:type="dxa"/>
            <w:vAlign w:val="bottom"/>
          </w:tcPr>
          <w:p w:rsidR="0045438C" w:rsidRDefault="0045438C" w:rsidP="008C1FE6"/>
        </w:tc>
        <w:tc>
          <w:tcPr>
            <w:tcW w:w="2412" w:type="dxa"/>
            <w:gridSpan w:val="5"/>
            <w:noWrap/>
            <w:vAlign w:val="bottom"/>
          </w:tcPr>
          <w:p w:rsidR="0045438C" w:rsidRDefault="0045438C" w:rsidP="008C1FE6"/>
        </w:tc>
        <w:tc>
          <w:tcPr>
            <w:tcW w:w="3791" w:type="dxa"/>
            <w:gridSpan w:val="4"/>
            <w:noWrap/>
            <w:vAlign w:val="bottom"/>
          </w:tcPr>
          <w:p w:rsidR="0045438C" w:rsidRDefault="0045438C" w:rsidP="008C1FE6"/>
        </w:tc>
        <w:tc>
          <w:tcPr>
            <w:tcW w:w="2302" w:type="dxa"/>
            <w:noWrap/>
            <w:vAlign w:val="bottom"/>
          </w:tcPr>
          <w:p w:rsidR="0045438C" w:rsidRDefault="0045438C" w:rsidP="008C1FE6"/>
        </w:tc>
      </w:tr>
      <w:tr w:rsidR="0045438C" w:rsidTr="008C1FE6">
        <w:trPr>
          <w:trHeight w:val="31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383A49" w:rsidRDefault="0045438C" w:rsidP="008C1FE6">
            <w:pPr>
              <w:jc w:val="center"/>
              <w:rPr>
                <w:b/>
              </w:rPr>
            </w:pPr>
            <w:r w:rsidRPr="00383A49">
              <w:rPr>
                <w:b/>
              </w:rPr>
              <w:t>ПУБЛИКАЦИИ</w:t>
            </w:r>
            <w:r>
              <w:rPr>
                <w:b/>
              </w:rPr>
              <w:t xml:space="preserve"> </w:t>
            </w:r>
          </w:p>
        </w:tc>
      </w:tr>
      <w:tr w:rsidR="0045438C" w:rsidTr="008C1FE6">
        <w:trPr>
          <w:trHeight w:val="640"/>
        </w:trPr>
        <w:tc>
          <w:tcPr>
            <w:tcW w:w="10206" w:type="dxa"/>
            <w:gridSpan w:val="11"/>
            <w:noWrap/>
            <w:vAlign w:val="bottom"/>
          </w:tcPr>
          <w:p w:rsidR="0045438C" w:rsidRPr="00FD6619" w:rsidRDefault="0045438C" w:rsidP="008C1FE6">
            <w:pPr>
              <w:ind w:firstLine="708"/>
              <w:jc w:val="both"/>
            </w:pPr>
            <w:r w:rsidRPr="00F84426">
              <w:rPr>
                <w:b/>
              </w:rPr>
              <w:t>Основные работы</w:t>
            </w:r>
            <w:r w:rsidRPr="004B3A83">
              <w:t xml:space="preserve">:  </w:t>
            </w:r>
            <w:r>
              <w:t xml:space="preserve"> </w:t>
            </w:r>
          </w:p>
          <w:p w:rsidR="0045438C" w:rsidRDefault="0045438C" w:rsidP="008C1FE6">
            <w:pPr>
              <w:numPr>
                <w:ilvl w:val="0"/>
                <w:numId w:val="2"/>
              </w:numPr>
              <w:tabs>
                <w:tab w:val="clear" w:pos="360"/>
                <w:tab w:val="num" w:pos="720"/>
              </w:tabs>
              <w:ind w:left="720"/>
              <w:jc w:val="both"/>
            </w:pPr>
            <w:r w:rsidRPr="00D34D30">
              <w:t>Показатели аутоиммунного поражения нервной системы при легких черепно-мозговых травмах, полученных больными ревматоидным артритом(статья)</w:t>
            </w:r>
            <w:r w:rsidRPr="00D34D30">
              <w:tab/>
            </w:r>
            <w:r>
              <w:t xml:space="preserve">  </w:t>
            </w:r>
            <w:r w:rsidRPr="00D34D30">
              <w:t>Бюллетень Сибирской медицины. – 2008. - №5. – ч.2. – С. 490-493</w:t>
            </w:r>
          </w:p>
          <w:p w:rsidR="0045438C" w:rsidRDefault="0045438C" w:rsidP="008C1FE6">
            <w:pPr>
              <w:numPr>
                <w:ilvl w:val="0"/>
                <w:numId w:val="2"/>
              </w:numPr>
              <w:tabs>
                <w:tab w:val="clear" w:pos="360"/>
                <w:tab w:val="num" w:pos="720"/>
              </w:tabs>
              <w:ind w:left="720"/>
              <w:jc w:val="both"/>
            </w:pPr>
            <w:r w:rsidRPr="00D34D30">
              <w:t>Легкие черепно-мозговые травмы и аутоиммунное поражение нервной системы: динамика показателей В-клеточной активности у больных в реабилитационном периоде(статья)</w:t>
            </w:r>
            <w:r w:rsidRPr="00D34D30">
              <w:tab/>
            </w:r>
            <w:r w:rsidRPr="00D34D30">
              <w:tab/>
              <w:t>Бюллетень Сибирской медицины. – 2008. - №5. – ч.2. – С. 486-489</w:t>
            </w:r>
          </w:p>
          <w:p w:rsidR="0045438C" w:rsidRPr="00D34D30" w:rsidRDefault="0045438C" w:rsidP="008C1FE6">
            <w:pPr>
              <w:pStyle w:val="ListParagraph"/>
              <w:numPr>
                <w:ilvl w:val="0"/>
                <w:numId w:val="2"/>
              </w:numPr>
              <w:tabs>
                <w:tab w:val="clear" w:pos="360"/>
                <w:tab w:val="num" w:pos="720"/>
              </w:tabs>
              <w:ind w:left="720"/>
            </w:pPr>
            <w:r w:rsidRPr="00D34D30">
              <w:t>Результаты электроэнцефалографии при применении инфузий актовегина у больных с легкими черепно-моз</w:t>
            </w:r>
            <w:r>
              <w:t>говыми травмами(статья)</w:t>
            </w:r>
            <w:r>
              <w:tab/>
            </w:r>
            <w:r w:rsidRPr="00D34D30">
              <w:t>Фармацевтический бюллетень. – 2008. - №9-10. – С. 35-36</w:t>
            </w:r>
          </w:p>
          <w:p w:rsidR="0045438C" w:rsidRPr="001727A9" w:rsidRDefault="0045438C" w:rsidP="008C1FE6">
            <w:pPr>
              <w:ind w:left="720"/>
              <w:jc w:val="both"/>
            </w:pPr>
          </w:p>
        </w:tc>
      </w:tr>
      <w:tr w:rsidR="0045438C" w:rsidTr="008C1FE6">
        <w:trPr>
          <w:trHeight w:val="316"/>
        </w:trPr>
        <w:tc>
          <w:tcPr>
            <w:tcW w:w="1701" w:type="dxa"/>
            <w:vAlign w:val="bottom"/>
          </w:tcPr>
          <w:p w:rsidR="0045438C" w:rsidRDefault="0045438C" w:rsidP="008C1FE6">
            <w:r>
              <w:t> 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Default="0045438C" w:rsidP="008C1FE6">
            <w:r>
              <w:t> 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Default="0045438C" w:rsidP="008C1FE6">
            <w:r>
              <w:t> </w:t>
            </w:r>
          </w:p>
        </w:tc>
        <w:tc>
          <w:tcPr>
            <w:tcW w:w="2302" w:type="dxa"/>
            <w:noWrap/>
            <w:vAlign w:val="bottom"/>
          </w:tcPr>
          <w:p w:rsidR="0045438C" w:rsidRDefault="0045438C" w:rsidP="008C1FE6">
            <w:r>
              <w:t> </w:t>
            </w:r>
          </w:p>
        </w:tc>
      </w:tr>
      <w:tr w:rsidR="0045438C" w:rsidTr="008C1FE6">
        <w:trPr>
          <w:trHeight w:val="783"/>
        </w:trPr>
        <w:tc>
          <w:tcPr>
            <w:tcW w:w="10206" w:type="dxa"/>
            <w:gridSpan w:val="11"/>
            <w:shd w:val="clear" w:color="auto" w:fill="DEEAF6"/>
            <w:vAlign w:val="bottom"/>
          </w:tcPr>
          <w:p w:rsidR="0045438C" w:rsidRPr="003673A2" w:rsidRDefault="0045438C" w:rsidP="008C1FE6">
            <w:pPr>
              <w:jc w:val="center"/>
              <w:rPr>
                <w:b/>
                <w:caps/>
                <w:color w:val="002060"/>
              </w:rPr>
            </w:pPr>
            <w:r>
              <w:rPr>
                <w:b/>
                <w:caps/>
                <w:color w:val="002060"/>
              </w:rPr>
              <w:t xml:space="preserve">Ключевые квалификации/ ОПЫТ </w:t>
            </w:r>
            <w:r w:rsidRPr="003673A2">
              <w:rPr>
                <w:b/>
                <w:caps/>
                <w:color w:val="002060"/>
              </w:rPr>
              <w:t>в области аккредитации и гарантии качества (тренинг, семинары, конференции и т.п.).</w:t>
            </w:r>
          </w:p>
        </w:tc>
      </w:tr>
      <w:tr w:rsidR="0045438C" w:rsidTr="008C1FE6">
        <w:trPr>
          <w:trHeight w:val="633"/>
        </w:trPr>
        <w:tc>
          <w:tcPr>
            <w:tcW w:w="1701" w:type="dxa"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</w:p>
        </w:tc>
        <w:tc>
          <w:tcPr>
            <w:tcW w:w="8505" w:type="dxa"/>
            <w:gridSpan w:val="10"/>
            <w:vAlign w:val="bottom"/>
          </w:tcPr>
          <w:p w:rsidR="0045438C" w:rsidRPr="00383A49" w:rsidRDefault="0045438C" w:rsidP="008C1FE6">
            <w:pPr>
              <w:jc w:val="center"/>
              <w:rPr>
                <w:b/>
                <w:bCs/>
              </w:rPr>
            </w:pPr>
            <w:r w:rsidRPr="00383A49">
              <w:rPr>
                <w:b/>
                <w:bCs/>
              </w:rPr>
              <w:t xml:space="preserve">Название </w:t>
            </w:r>
          </w:p>
        </w:tc>
      </w:tr>
      <w:tr w:rsidR="0045438C" w:rsidTr="008C1FE6">
        <w:trPr>
          <w:trHeight w:val="633"/>
        </w:trPr>
        <w:tc>
          <w:tcPr>
            <w:tcW w:w="1701" w:type="dxa"/>
            <w:noWrap/>
          </w:tcPr>
          <w:p w:rsidR="0045438C" w:rsidRPr="008625FC" w:rsidRDefault="0045438C" w:rsidP="008C1FE6"/>
        </w:tc>
        <w:tc>
          <w:tcPr>
            <w:tcW w:w="8505" w:type="dxa"/>
            <w:gridSpan w:val="10"/>
          </w:tcPr>
          <w:p w:rsidR="0045438C" w:rsidRPr="00E97253" w:rsidRDefault="0045438C" w:rsidP="008C1FE6">
            <w:pPr>
              <w:ind w:left="780"/>
            </w:pPr>
            <w:r w:rsidRPr="00E97253">
              <w:t>Международный семинар- тренинг «Новые технологии в травматологии и ортопедии », г.Бишкек, 2007г.</w:t>
            </w:r>
          </w:p>
          <w:p w:rsidR="0045438C" w:rsidRPr="00E97253" w:rsidRDefault="0045438C" w:rsidP="008C1FE6">
            <w:pPr>
              <w:ind w:left="780"/>
            </w:pPr>
            <w:r w:rsidRPr="00E97253">
              <w:t>научно-практическая конференция «Актуальные вопросы внутренних болезней», Ош, 2009г</w:t>
            </w:r>
          </w:p>
          <w:p w:rsidR="0045438C" w:rsidRPr="00E97253" w:rsidRDefault="0045438C" w:rsidP="008C1FE6">
            <w:pPr>
              <w:ind w:left="780"/>
            </w:pPr>
            <w:r w:rsidRPr="00E97253">
              <w:t>1 национальный медицинский форум «Академия инсульта», с. Сары-Ой,2010г.</w:t>
            </w:r>
          </w:p>
          <w:p w:rsidR="0045438C" w:rsidRPr="00E97253" w:rsidRDefault="0045438C" w:rsidP="008C1FE6">
            <w:pPr>
              <w:ind w:left="780"/>
            </w:pPr>
            <w:r w:rsidRPr="00E97253">
              <w:t xml:space="preserve">Курс «Педагогикалык билимди оркундотуу»,г.Ош,2011г. </w:t>
            </w:r>
          </w:p>
          <w:p w:rsidR="0045438C" w:rsidRPr="00E97253" w:rsidRDefault="0045438C" w:rsidP="008C1FE6">
            <w:pPr>
              <w:ind w:left="780"/>
            </w:pPr>
            <w:r w:rsidRPr="00E97253">
              <w:t>научно-практическая конференция общества неврологов южного региона КР « Актуальные вопросы неврологии», Ош, 2011, 2012г.</w:t>
            </w:r>
          </w:p>
          <w:p w:rsidR="0045438C" w:rsidRPr="00E97253" w:rsidRDefault="0045438C" w:rsidP="008C1FE6">
            <w:pPr>
              <w:ind w:left="780"/>
            </w:pPr>
            <w:r w:rsidRPr="00E97253">
              <w:t>образовательный семинар «Гедеон Рихтер в помощь врачу», Ош,2012г.</w:t>
            </w:r>
          </w:p>
          <w:p w:rsidR="0045438C" w:rsidRPr="00E97253" w:rsidRDefault="0045438C" w:rsidP="008C1FE6">
            <w:pPr>
              <w:ind w:left="780"/>
            </w:pPr>
            <w:r w:rsidRPr="00E97253">
              <w:t>конференция «Полинейропатии. Диабетическая стопа», Ош,2012г.</w:t>
            </w:r>
          </w:p>
          <w:p w:rsidR="0045438C" w:rsidRPr="00E97253" w:rsidRDefault="0045438C" w:rsidP="008C1FE6">
            <w:pPr>
              <w:ind w:left="780"/>
            </w:pPr>
            <w:r w:rsidRPr="00E97253">
              <w:t>конференция «Внедрение клинических протоколов и руководств в образовательную, научную среду и практическое здравоохранение », Ош, 2012г.</w:t>
            </w:r>
          </w:p>
          <w:p w:rsidR="0045438C" w:rsidRPr="00E97253" w:rsidRDefault="0045438C" w:rsidP="008C1FE6">
            <w:pPr>
              <w:ind w:left="780"/>
            </w:pPr>
            <w:r w:rsidRPr="00E97253">
              <w:t>семинар «Современный подход в лечении ишемии в практике врача», Ош, 2013г.</w:t>
            </w:r>
          </w:p>
          <w:p w:rsidR="0045438C" w:rsidRPr="00E97253" w:rsidRDefault="0045438C" w:rsidP="008C1FE6">
            <w:pPr>
              <w:ind w:left="780"/>
            </w:pPr>
            <w:r w:rsidRPr="00E97253">
              <w:t xml:space="preserve"> 6 Национальный конгресс по болезням органов дыхания и 6 Международный конгресс пульмонологов Центральной Азии, Ош 2013г.</w:t>
            </w:r>
          </w:p>
          <w:p w:rsidR="0045438C" w:rsidRPr="00E97253" w:rsidRDefault="0045438C" w:rsidP="008C1FE6">
            <w:pPr>
              <w:ind w:left="780"/>
            </w:pPr>
            <w:r w:rsidRPr="00E97253">
              <w:t>научно-практическая конференция «Здравоохранение: вчера, сегодня, завтра», Ош, 2015г.</w:t>
            </w:r>
          </w:p>
          <w:p w:rsidR="0045438C" w:rsidRPr="00E97253" w:rsidRDefault="0045438C" w:rsidP="008C1FE6">
            <w:pPr>
              <w:ind w:left="780"/>
            </w:pPr>
            <w:r w:rsidRPr="00E97253">
              <w:rPr>
                <w:color w:val="000000"/>
              </w:rPr>
              <w:t>Конференция  « Тактика введения болевого синдрома в практике невролога» 20.10.2016г.  г.Ош</w:t>
            </w:r>
          </w:p>
          <w:p w:rsidR="0045438C" w:rsidRPr="00E97253" w:rsidRDefault="0045438C" w:rsidP="008C1FE6">
            <w:pPr>
              <w:ind w:left="780"/>
            </w:pPr>
            <w:r w:rsidRPr="00E97253">
              <w:rPr>
                <w:color w:val="000000"/>
              </w:rPr>
              <w:t>Конференция «Современные малоинвазивные технологии в нейрохирургии и кардиологии» 15.10.2016г.  г.Ош</w:t>
            </w:r>
          </w:p>
          <w:p w:rsidR="0045438C" w:rsidRPr="00E97253" w:rsidRDefault="0045438C" w:rsidP="008C1FE6">
            <w:pPr>
              <w:ind w:left="780"/>
            </w:pPr>
            <w:r w:rsidRPr="00E97253">
              <w:t xml:space="preserve">   </w:t>
            </w:r>
            <w:r w:rsidRPr="00E97253">
              <w:rPr>
                <w:color w:val="000000"/>
              </w:rPr>
              <w:t>Цикл повышения квалификации по  церебральной ангиографии, июнь-сентябрь 2017г.,г.Бишкек.</w:t>
            </w:r>
            <w:r w:rsidRPr="00E97253">
              <w:t xml:space="preserve">                    </w:t>
            </w:r>
          </w:p>
          <w:p w:rsidR="0045438C" w:rsidRPr="00E97253" w:rsidRDefault="0045438C" w:rsidP="008C1FE6">
            <w:pPr>
              <w:ind w:left="780"/>
              <w:jc w:val="both"/>
            </w:pPr>
          </w:p>
          <w:p w:rsidR="0045438C" w:rsidRPr="00E97253" w:rsidRDefault="0045438C" w:rsidP="008C1FE6">
            <w:pPr>
              <w:ind w:left="780"/>
            </w:pPr>
            <w:r w:rsidRPr="00E97253">
              <w:t>Н</w:t>
            </w:r>
            <w:r w:rsidRPr="00E97253">
              <w:rPr>
                <w:lang w:val="ky-KG"/>
              </w:rPr>
              <w:t>аучнопрактическая конференция “Успехи и нерешенные проблемы практического здравоохранения в Кыргызстаге”, г.Ош Кыргызстан. 2018 г 27-28 апреля</w:t>
            </w:r>
          </w:p>
          <w:p w:rsidR="0045438C" w:rsidRPr="008625FC" w:rsidRDefault="0045438C" w:rsidP="008C1FE6">
            <w:pPr>
              <w:rPr>
                <w:bCs/>
              </w:rPr>
            </w:pPr>
          </w:p>
        </w:tc>
      </w:tr>
      <w:tr w:rsidR="0045438C" w:rsidTr="008C1FE6">
        <w:trPr>
          <w:trHeight w:val="331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Default="0045438C" w:rsidP="008C1FE6">
            <w:pPr>
              <w:rPr>
                <w:color w:val="003366"/>
                <w:u w:val="single"/>
              </w:rPr>
            </w:pPr>
          </w:p>
          <w:p w:rsidR="0045438C" w:rsidRPr="00383A49" w:rsidRDefault="0045438C" w:rsidP="008C1FE6">
            <w:pPr>
              <w:jc w:val="center"/>
              <w:rPr>
                <w:b/>
                <w:caps/>
                <w:color w:val="000080"/>
              </w:rPr>
            </w:pPr>
            <w:r w:rsidRPr="003673A2">
              <w:rPr>
                <w:b/>
                <w:caps/>
                <w:color w:val="002060"/>
              </w:rPr>
              <w:t>Опыт работы</w:t>
            </w:r>
          </w:p>
        </w:tc>
      </w:tr>
      <w:tr w:rsidR="0045438C" w:rsidTr="00B10473">
        <w:trPr>
          <w:trHeight w:val="1036"/>
        </w:trPr>
        <w:tc>
          <w:tcPr>
            <w:tcW w:w="10206" w:type="dxa"/>
            <w:gridSpan w:val="11"/>
            <w:vAlign w:val="bottom"/>
          </w:tcPr>
          <w:p w:rsidR="0045438C" w:rsidRPr="00DD40FB" w:rsidRDefault="0045438C" w:rsidP="008C1FE6">
            <w:pPr>
              <w:rPr>
                <w:sz w:val="28"/>
                <w:szCs w:val="28"/>
              </w:rPr>
            </w:pPr>
            <w:r w:rsidRPr="00DD40FB">
              <w:rPr>
                <w:sz w:val="28"/>
                <w:szCs w:val="28"/>
              </w:rPr>
              <w:t xml:space="preserve">               с  200</w:t>
            </w:r>
            <w:r>
              <w:rPr>
                <w:sz w:val="28"/>
                <w:szCs w:val="28"/>
              </w:rPr>
              <w:t xml:space="preserve">6 </w:t>
            </w:r>
            <w:r w:rsidRPr="00DD40FB">
              <w:rPr>
                <w:sz w:val="28"/>
                <w:szCs w:val="28"/>
              </w:rPr>
              <w:t>г. – ассистент кафедры неврологии медицинского факультета ОшГУ.</w:t>
            </w:r>
          </w:p>
          <w:p w:rsidR="0045438C" w:rsidRPr="00F84426" w:rsidRDefault="0045438C" w:rsidP="008C1FE6">
            <w:r>
              <w:rPr>
                <w:sz w:val="28"/>
                <w:szCs w:val="28"/>
              </w:rPr>
              <w:t xml:space="preserve">               с 2004</w:t>
            </w:r>
            <w:r w:rsidRPr="00DD40FB">
              <w:rPr>
                <w:sz w:val="28"/>
                <w:szCs w:val="28"/>
              </w:rPr>
              <w:t xml:space="preserve">г- </w:t>
            </w:r>
            <w:r>
              <w:rPr>
                <w:sz w:val="28"/>
                <w:szCs w:val="28"/>
              </w:rPr>
              <w:t xml:space="preserve"> врач нейрохирург отделения </w:t>
            </w:r>
            <w:r w:rsidRPr="00DD40FB">
              <w:rPr>
                <w:sz w:val="28"/>
                <w:szCs w:val="28"/>
              </w:rPr>
              <w:t xml:space="preserve"> нейрохирургии </w:t>
            </w:r>
            <w:r>
              <w:rPr>
                <w:sz w:val="28"/>
                <w:szCs w:val="28"/>
              </w:rPr>
              <w:t>ОМОКБ</w:t>
            </w:r>
          </w:p>
        </w:tc>
      </w:tr>
      <w:tr w:rsidR="0045438C" w:rsidTr="008C1FE6">
        <w:trPr>
          <w:trHeight w:val="316"/>
        </w:trPr>
        <w:tc>
          <w:tcPr>
            <w:tcW w:w="10206" w:type="dxa"/>
            <w:gridSpan w:val="11"/>
            <w:shd w:val="clear" w:color="auto" w:fill="DEEAF6"/>
            <w:vAlign w:val="bottom"/>
          </w:tcPr>
          <w:p w:rsidR="0045438C" w:rsidRPr="003673A2" w:rsidRDefault="0045438C" w:rsidP="008C1FE6">
            <w:pPr>
              <w:jc w:val="center"/>
              <w:rPr>
                <w:b/>
                <w:caps/>
                <w:color w:val="002060"/>
              </w:rPr>
            </w:pPr>
            <w:r w:rsidRPr="003673A2">
              <w:rPr>
                <w:b/>
                <w:caps/>
                <w:color w:val="002060"/>
              </w:rPr>
              <w:t xml:space="preserve">Знание языков: указать компетенции по шкале от 1 до 5 (1 </w:t>
            </w:r>
            <w:r>
              <w:rPr>
                <w:b/>
                <w:caps/>
                <w:color w:val="002060"/>
              </w:rPr>
              <w:t>–</w:t>
            </w:r>
            <w:r w:rsidRPr="003673A2">
              <w:rPr>
                <w:b/>
                <w:caps/>
                <w:color w:val="002060"/>
              </w:rPr>
              <w:t xml:space="preserve"> отлично</w:t>
            </w:r>
            <w:r>
              <w:rPr>
                <w:b/>
                <w:caps/>
                <w:color w:val="002060"/>
              </w:rPr>
              <w:t>е знание</w:t>
            </w:r>
            <w:r w:rsidRPr="003673A2">
              <w:rPr>
                <w:b/>
                <w:caps/>
                <w:color w:val="002060"/>
              </w:rPr>
              <w:t xml:space="preserve">, 5 </w:t>
            </w:r>
            <w:r>
              <w:rPr>
                <w:b/>
                <w:caps/>
                <w:color w:val="002060"/>
              </w:rPr>
              <w:t>–</w:t>
            </w:r>
            <w:r w:rsidRPr="003673A2">
              <w:rPr>
                <w:b/>
                <w:caps/>
                <w:color w:val="002060"/>
              </w:rPr>
              <w:t xml:space="preserve"> </w:t>
            </w:r>
            <w:r>
              <w:rPr>
                <w:b/>
                <w:caps/>
                <w:color w:val="002060"/>
              </w:rPr>
              <w:t>знание базовых основ</w:t>
            </w:r>
            <w:r w:rsidRPr="003673A2">
              <w:rPr>
                <w:b/>
                <w:caps/>
                <w:color w:val="002060"/>
              </w:rPr>
              <w:t>)</w:t>
            </w:r>
          </w:p>
        </w:tc>
      </w:tr>
      <w:tr w:rsidR="0045438C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Language  (Язык)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Reading</w:t>
            </w:r>
          </w:p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 xml:space="preserve"> (Чтение)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Speaking (Разговорный)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Writing (Письмо)</w:t>
            </w:r>
          </w:p>
        </w:tc>
      </w:tr>
      <w:tr w:rsidR="0045438C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Default="0045438C" w:rsidP="008C1FE6">
            <w:r>
              <w:t xml:space="preserve">Кыргызский 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Default="0045438C" w:rsidP="008C1FE6">
            <w:r>
              <w:t>1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Default="0045438C" w:rsidP="008C1FE6">
            <w:r>
              <w:t>1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Default="0045438C" w:rsidP="008C1FE6">
            <w:r>
              <w:t>1</w:t>
            </w:r>
          </w:p>
        </w:tc>
      </w:tr>
      <w:tr w:rsidR="0045438C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Default="0045438C" w:rsidP="008C1FE6">
            <w:r>
              <w:t xml:space="preserve">Русский 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Default="0045438C" w:rsidP="008C1FE6">
            <w:r>
              <w:t>1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Default="0045438C" w:rsidP="008C1FE6">
            <w:r>
              <w:t>1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Default="0045438C" w:rsidP="008C1FE6">
            <w:r>
              <w:t>1</w:t>
            </w:r>
          </w:p>
        </w:tc>
      </w:tr>
      <w:tr w:rsidR="0045438C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Default="0045438C" w:rsidP="008C1FE6">
            <w:r>
              <w:t xml:space="preserve">Английский 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Default="0045438C" w:rsidP="008C1FE6">
            <w:r>
              <w:t>3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Default="0045438C" w:rsidP="008C1FE6">
            <w:r>
              <w:t>4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Default="0045438C" w:rsidP="008C1FE6">
            <w:r>
              <w:t>4</w:t>
            </w:r>
          </w:p>
        </w:tc>
      </w:tr>
      <w:tr w:rsidR="0045438C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Default="0045438C" w:rsidP="008C1FE6"/>
        </w:tc>
        <w:tc>
          <w:tcPr>
            <w:tcW w:w="2693" w:type="dxa"/>
            <w:gridSpan w:val="5"/>
            <w:noWrap/>
            <w:vAlign w:val="bottom"/>
          </w:tcPr>
          <w:p w:rsidR="0045438C" w:rsidRDefault="0045438C" w:rsidP="008C1FE6"/>
        </w:tc>
        <w:tc>
          <w:tcPr>
            <w:tcW w:w="2693" w:type="dxa"/>
            <w:gridSpan w:val="2"/>
            <w:noWrap/>
            <w:vAlign w:val="bottom"/>
          </w:tcPr>
          <w:p w:rsidR="0045438C" w:rsidRDefault="0045438C" w:rsidP="008C1FE6"/>
        </w:tc>
        <w:tc>
          <w:tcPr>
            <w:tcW w:w="2835" w:type="dxa"/>
            <w:gridSpan w:val="2"/>
            <w:noWrap/>
            <w:vAlign w:val="bottom"/>
          </w:tcPr>
          <w:p w:rsidR="0045438C" w:rsidRDefault="0045438C" w:rsidP="008C1FE6"/>
        </w:tc>
      </w:tr>
      <w:tr w:rsidR="0045438C" w:rsidTr="008C1FE6">
        <w:trPr>
          <w:trHeight w:val="31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3673A2" w:rsidRDefault="0045438C" w:rsidP="008C1FE6">
            <w:pPr>
              <w:jc w:val="center"/>
              <w:rPr>
                <w:b/>
                <w:caps/>
                <w:color w:val="002060"/>
              </w:rPr>
            </w:pPr>
            <w:r w:rsidRPr="003673A2">
              <w:rPr>
                <w:b/>
                <w:caps/>
                <w:color w:val="002060"/>
              </w:rPr>
              <w:t>Дополнительная информация</w:t>
            </w:r>
          </w:p>
        </w:tc>
      </w:tr>
      <w:tr w:rsidR="0045438C" w:rsidTr="008C1FE6">
        <w:trPr>
          <w:trHeight w:val="31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>
              <w:rPr>
                <w:b/>
              </w:rPr>
              <w:t xml:space="preserve">Личные </w:t>
            </w:r>
            <w:r>
              <w:rPr>
                <w:b/>
                <w:lang w:val="ky-KG"/>
              </w:rPr>
              <w:t xml:space="preserve">данные и </w:t>
            </w:r>
            <w:r>
              <w:rPr>
                <w:b/>
              </w:rPr>
              <w:t>н</w:t>
            </w:r>
            <w:r w:rsidRPr="00383A49">
              <w:rPr>
                <w:b/>
              </w:rPr>
              <w:t xml:space="preserve">авыки </w:t>
            </w:r>
          </w:p>
        </w:tc>
      </w:tr>
      <w:tr w:rsidR="0045438C" w:rsidRPr="00C16D1E" w:rsidTr="008C1FE6">
        <w:trPr>
          <w:trHeight w:val="256"/>
        </w:trPr>
        <w:tc>
          <w:tcPr>
            <w:tcW w:w="10206" w:type="dxa"/>
            <w:gridSpan w:val="11"/>
            <w:noWrap/>
            <w:vAlign w:val="bottom"/>
          </w:tcPr>
          <w:p w:rsidR="0045438C" w:rsidRPr="00C16D1E" w:rsidRDefault="0045438C" w:rsidP="008C1FE6">
            <w:r w:rsidRPr="00C16D1E">
              <w:t>Владе</w:t>
            </w:r>
            <w:r>
              <w:rPr>
                <w:lang w:val="ky-KG"/>
              </w:rPr>
              <w:t>ет</w:t>
            </w:r>
            <w:r w:rsidRPr="00C16D1E">
              <w:t xml:space="preserve"> работой на компьютере</w:t>
            </w:r>
          </w:p>
        </w:tc>
      </w:tr>
      <w:tr w:rsidR="0045438C" w:rsidTr="008C1FE6">
        <w:trPr>
          <w:trHeight w:val="256"/>
        </w:trPr>
        <w:tc>
          <w:tcPr>
            <w:tcW w:w="10206" w:type="dxa"/>
            <w:gridSpan w:val="11"/>
            <w:noWrap/>
            <w:vAlign w:val="bottom"/>
          </w:tcPr>
          <w:p w:rsidR="0045438C" w:rsidRPr="00383A49" w:rsidRDefault="0045438C" w:rsidP="008C1FE6">
            <w:pPr>
              <w:numPr>
                <w:ilvl w:val="0"/>
                <w:numId w:val="19"/>
              </w:numPr>
              <w:jc w:val="both"/>
              <w:rPr>
                <w:rFonts w:ascii="Arial CYR" w:hAnsi="Arial CYR" w:cs="Arial CYR"/>
                <w:sz w:val="20"/>
                <w:szCs w:val="20"/>
              </w:rPr>
            </w:pPr>
            <w:r w:rsidRPr="00D60D66">
              <w:rPr>
                <w:b/>
                <w:szCs w:val="20"/>
              </w:rPr>
              <w:t>Семейное положение:</w:t>
            </w:r>
            <w:r>
              <w:rPr>
                <w:b/>
                <w:szCs w:val="20"/>
              </w:rPr>
              <w:t xml:space="preserve"> </w:t>
            </w:r>
            <w:r>
              <w:rPr>
                <w:szCs w:val="20"/>
              </w:rPr>
              <w:t>женат</w:t>
            </w:r>
            <w:r w:rsidRPr="00D60D66">
              <w:rPr>
                <w:szCs w:val="20"/>
              </w:rPr>
              <w:t xml:space="preserve">, имеет </w:t>
            </w:r>
            <w:r>
              <w:rPr>
                <w:szCs w:val="20"/>
              </w:rPr>
              <w:t>двоих</w:t>
            </w:r>
            <w:r w:rsidRPr="00D60D66">
              <w:rPr>
                <w:szCs w:val="20"/>
              </w:rPr>
              <w:t xml:space="preserve"> детей</w:t>
            </w:r>
            <w:r>
              <w:rPr>
                <w:szCs w:val="20"/>
              </w:rPr>
              <w:t>.</w:t>
            </w:r>
          </w:p>
        </w:tc>
      </w:tr>
      <w:tr w:rsidR="0045438C" w:rsidTr="008C1FE6">
        <w:trPr>
          <w:trHeight w:val="316"/>
        </w:trPr>
        <w:tc>
          <w:tcPr>
            <w:tcW w:w="10206" w:type="dxa"/>
            <w:gridSpan w:val="11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>
              <w:rPr>
                <w:b/>
              </w:rPr>
              <w:t>Дополнительная информация</w:t>
            </w:r>
            <w:r>
              <w:rPr>
                <w:b/>
                <w:lang w:val="ky-KG"/>
              </w:rPr>
              <w:t xml:space="preserve"> (награды)</w:t>
            </w:r>
          </w:p>
        </w:tc>
      </w:tr>
      <w:tr w:rsidR="0045438C" w:rsidTr="008C1FE6">
        <w:trPr>
          <w:trHeight w:val="520"/>
        </w:trPr>
        <w:tc>
          <w:tcPr>
            <w:tcW w:w="10206" w:type="dxa"/>
            <w:gridSpan w:val="11"/>
            <w:noWrap/>
            <w:vAlign w:val="bottom"/>
          </w:tcPr>
          <w:p w:rsidR="0045438C" w:rsidRDefault="0045438C" w:rsidP="008C1FE6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</w:tbl>
    <w:p w:rsidR="0045438C" w:rsidRDefault="0045438C" w:rsidP="008C1FE6"/>
    <w:p w:rsidR="0045438C" w:rsidRDefault="0045438C" w:rsidP="008C1FE6"/>
    <w:p w:rsidR="0045438C" w:rsidRPr="00B10473" w:rsidRDefault="0045438C" w:rsidP="008C1FE6">
      <w:pPr>
        <w:jc w:val="center"/>
        <w:rPr>
          <w:b/>
          <w:sz w:val="28"/>
          <w:szCs w:val="28"/>
        </w:rPr>
      </w:pPr>
      <w:r w:rsidRPr="00B10473">
        <w:rPr>
          <w:b/>
          <w:sz w:val="28"/>
          <w:szCs w:val="28"/>
        </w:rPr>
        <w:t>Парханов Замир Абдиганыевич</w:t>
      </w:r>
    </w:p>
    <w:p w:rsidR="0045438C" w:rsidRPr="0020445A" w:rsidRDefault="0045438C" w:rsidP="008C1FE6">
      <w:pPr>
        <w:jc w:val="center"/>
        <w:rPr>
          <w:b/>
          <w:bCs/>
          <w:sz w:val="28"/>
          <w:szCs w:val="28"/>
        </w:rPr>
      </w:pPr>
    </w:p>
    <w:tbl>
      <w:tblPr>
        <w:tblW w:w="1020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84"/>
        <w:gridCol w:w="283"/>
        <w:gridCol w:w="400"/>
        <w:gridCol w:w="26"/>
        <w:gridCol w:w="1419"/>
        <w:gridCol w:w="565"/>
        <w:gridCol w:w="142"/>
        <w:gridCol w:w="2551"/>
        <w:gridCol w:w="533"/>
        <w:gridCol w:w="2302"/>
      </w:tblGrid>
      <w:tr w:rsidR="0045438C" w:rsidTr="008C1FE6">
        <w:trPr>
          <w:trHeight w:val="2583"/>
        </w:trPr>
        <w:tc>
          <w:tcPr>
            <w:tcW w:w="2694" w:type="dxa"/>
            <w:gridSpan w:val="5"/>
            <w:shd w:val="clear" w:color="auto" w:fill="DEEAF6"/>
          </w:tcPr>
          <w:p w:rsidR="0045438C" w:rsidRPr="006610E3" w:rsidRDefault="0045438C" w:rsidP="008C1FE6">
            <w:pPr>
              <w:ind w:left="-108"/>
              <w:jc w:val="center"/>
              <w:rPr>
                <w:b/>
                <w:bCs/>
                <w:i/>
                <w:iCs/>
                <w:color w:val="FF0000"/>
              </w:rPr>
            </w:pPr>
            <w:r>
              <w:t xml:space="preserve">                           </w:t>
            </w:r>
          </w:p>
          <w:p w:rsidR="0045438C" w:rsidRPr="00383A49" w:rsidRDefault="0045438C" w:rsidP="008C1FE6">
            <w:pPr>
              <w:jc w:val="center"/>
              <w:rPr>
                <w:b/>
                <w:bCs/>
                <w:i/>
                <w:iCs/>
                <w:color w:val="FF0000"/>
              </w:rPr>
            </w:pPr>
            <w:r w:rsidRPr="004D4D42">
              <w:rPr>
                <w:noProof/>
                <w:sz w:val="20"/>
                <w:szCs w:val="20"/>
              </w:rPr>
              <w:pict>
                <v:shape id="Рисунок 6" o:spid="_x0000_i1030" type="#_x0000_t75" alt="4x6" style="width:102.75pt;height:156pt;visibility:visible">
                  <v:imagedata r:id="rId15" o:title=""/>
                </v:shape>
              </w:pict>
            </w:r>
          </w:p>
        </w:tc>
        <w:tc>
          <w:tcPr>
            <w:tcW w:w="7512" w:type="dxa"/>
            <w:gridSpan w:val="6"/>
            <w:noWrap/>
          </w:tcPr>
          <w:p w:rsidR="0045438C" w:rsidRPr="004B3A83" w:rsidRDefault="0045438C" w:rsidP="00B10473">
            <w:pPr>
              <w:numPr>
                <w:ilvl w:val="0"/>
                <w:numId w:val="27"/>
              </w:numPr>
              <w:jc w:val="both"/>
            </w:pPr>
            <w:r>
              <w:t>Парханов Замир Абдиганыевич, 1981</w:t>
            </w:r>
            <w:r w:rsidRPr="004B3A83">
              <w:t xml:space="preserve"> года рождения, </w:t>
            </w:r>
            <w:r>
              <w:t>кыргыз</w:t>
            </w:r>
            <w:r w:rsidRPr="004B3A83">
              <w:t xml:space="preserve">. </w:t>
            </w:r>
          </w:p>
          <w:p w:rsidR="0045438C" w:rsidRDefault="0045438C" w:rsidP="00B10473">
            <w:pPr>
              <w:numPr>
                <w:ilvl w:val="0"/>
                <w:numId w:val="27"/>
              </w:numPr>
              <w:jc w:val="both"/>
            </w:pPr>
            <w:r>
              <w:t>В 2006</w:t>
            </w:r>
            <w:r w:rsidRPr="004B3A83">
              <w:t xml:space="preserve"> году окончил </w:t>
            </w:r>
            <w:r>
              <w:t xml:space="preserve"> ОшГУ, медицинский факультет, специальность «лечебное дело».</w:t>
            </w:r>
          </w:p>
          <w:p w:rsidR="0045438C" w:rsidRDefault="0045438C" w:rsidP="00B10473">
            <w:pPr>
              <w:numPr>
                <w:ilvl w:val="0"/>
                <w:numId w:val="27"/>
              </w:numPr>
              <w:jc w:val="both"/>
            </w:pPr>
            <w:r w:rsidRPr="004B3A83">
              <w:t xml:space="preserve">Стаж педагогической работы в ВУЗах – </w:t>
            </w:r>
            <w:r>
              <w:t>3 года</w:t>
            </w:r>
            <w:r w:rsidRPr="004B3A83">
              <w:t>, в том числе в Ошском государственном универ</w:t>
            </w:r>
            <w:r>
              <w:t>ситете – 3 года</w:t>
            </w:r>
            <w:r w:rsidRPr="004B3A83">
              <w:t xml:space="preserve">. </w:t>
            </w:r>
          </w:p>
          <w:p w:rsidR="0045438C" w:rsidRPr="00C11489" w:rsidRDefault="0045438C" w:rsidP="00B10473">
            <w:pPr>
              <w:numPr>
                <w:ilvl w:val="0"/>
                <w:numId w:val="27"/>
              </w:numPr>
              <w:jc w:val="both"/>
            </w:pPr>
            <w:r>
              <w:t>Сфера профессиональной деятельности: неврология</w:t>
            </w:r>
          </w:p>
        </w:tc>
      </w:tr>
      <w:tr w:rsidR="0045438C" w:rsidTr="008C1FE6">
        <w:trPr>
          <w:trHeight w:val="25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Default="0045438C" w:rsidP="008C1FE6">
            <w:pPr>
              <w:rPr>
                <w:rFonts w:ascii="Arial CYR" w:hAnsi="Arial CYR" w:cs="Arial CYR"/>
                <w:sz w:val="20"/>
                <w:szCs w:val="20"/>
              </w:rPr>
            </w:pPr>
          </w:p>
          <w:p w:rsidR="0045438C" w:rsidRPr="002E2C0C" w:rsidRDefault="0045438C" w:rsidP="008C1FE6">
            <w:pPr>
              <w:jc w:val="center"/>
              <w:rPr>
                <w:b/>
                <w:caps/>
                <w:color w:val="002060"/>
              </w:rPr>
            </w:pPr>
            <w:r w:rsidRPr="002E2C0C">
              <w:rPr>
                <w:b/>
                <w:caps/>
                <w:color w:val="002060"/>
              </w:rPr>
              <w:t>Персональная информация</w:t>
            </w:r>
          </w:p>
        </w:tc>
      </w:tr>
      <w:tr w:rsidR="0045438C" w:rsidTr="008C1FE6">
        <w:trPr>
          <w:trHeight w:val="316"/>
        </w:trPr>
        <w:tc>
          <w:tcPr>
            <w:tcW w:w="2668" w:type="dxa"/>
            <w:gridSpan w:val="4"/>
            <w:vAlign w:val="bottom"/>
          </w:tcPr>
          <w:p w:rsidR="0045438C" w:rsidRPr="00FB67A0" w:rsidRDefault="0045438C" w:rsidP="008C1FE6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 xml:space="preserve">Фамилия 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Default="0045438C" w:rsidP="008C1FE6">
            <w:r>
              <w:t>Парханов</w:t>
            </w:r>
          </w:p>
        </w:tc>
      </w:tr>
      <w:tr w:rsidR="0045438C" w:rsidTr="008C1FE6">
        <w:trPr>
          <w:trHeight w:val="316"/>
        </w:trPr>
        <w:tc>
          <w:tcPr>
            <w:tcW w:w="2668" w:type="dxa"/>
            <w:gridSpan w:val="4"/>
            <w:vAlign w:val="bottom"/>
          </w:tcPr>
          <w:p w:rsidR="0045438C" w:rsidRPr="00FB67A0" w:rsidRDefault="0045438C" w:rsidP="008C1FE6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 xml:space="preserve">Имя 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Default="0045438C" w:rsidP="008C1FE6">
            <w:r>
              <w:t xml:space="preserve">Замир </w:t>
            </w:r>
          </w:p>
        </w:tc>
      </w:tr>
      <w:tr w:rsidR="0045438C" w:rsidTr="008C1FE6">
        <w:trPr>
          <w:trHeight w:val="316"/>
        </w:trPr>
        <w:tc>
          <w:tcPr>
            <w:tcW w:w="2668" w:type="dxa"/>
            <w:gridSpan w:val="4"/>
            <w:vAlign w:val="bottom"/>
          </w:tcPr>
          <w:p w:rsidR="0045438C" w:rsidRPr="00FB67A0" w:rsidRDefault="0045438C" w:rsidP="008C1FE6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>Отчество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Default="0045438C" w:rsidP="008C1FE6">
            <w:r>
              <w:t>Абдиганыевич</w:t>
            </w:r>
          </w:p>
        </w:tc>
      </w:tr>
      <w:tr w:rsidR="0045438C" w:rsidTr="008C1FE6">
        <w:trPr>
          <w:trHeight w:val="316"/>
        </w:trPr>
        <w:tc>
          <w:tcPr>
            <w:tcW w:w="2668" w:type="dxa"/>
            <w:gridSpan w:val="4"/>
            <w:vAlign w:val="bottom"/>
          </w:tcPr>
          <w:p w:rsidR="0045438C" w:rsidRPr="00FB67A0" w:rsidRDefault="0045438C" w:rsidP="008C1FE6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>Дата рождения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Default="0045438C" w:rsidP="008C1FE6">
            <w:r>
              <w:t>15.04.1981</w:t>
            </w:r>
          </w:p>
        </w:tc>
      </w:tr>
      <w:tr w:rsidR="0045438C" w:rsidTr="008C1FE6">
        <w:trPr>
          <w:trHeight w:val="242"/>
        </w:trPr>
        <w:tc>
          <w:tcPr>
            <w:tcW w:w="2268" w:type="dxa"/>
            <w:gridSpan w:val="3"/>
            <w:vMerge w:val="restart"/>
            <w:shd w:val="clear" w:color="auto" w:fill="DEEAF6"/>
            <w:vAlign w:val="center"/>
          </w:tcPr>
          <w:p w:rsidR="0045438C" w:rsidRPr="002E2C0C" w:rsidRDefault="0045438C" w:rsidP="008C1FE6">
            <w:pPr>
              <w:rPr>
                <w:b/>
                <w:caps/>
                <w:color w:val="002060"/>
              </w:rPr>
            </w:pPr>
            <w:r w:rsidRPr="002E2C0C">
              <w:rPr>
                <w:b/>
                <w:caps/>
                <w:color w:val="002060"/>
                <w:shd w:val="clear" w:color="auto" w:fill="A6A6A6"/>
              </w:rPr>
              <w:t>Контактная информация</w:t>
            </w:r>
            <w:r w:rsidRPr="002E2C0C">
              <w:rPr>
                <w:b/>
                <w:caps/>
                <w:color w:val="002060"/>
              </w:rPr>
              <w:t>:</w:t>
            </w:r>
          </w:p>
        </w:tc>
        <w:tc>
          <w:tcPr>
            <w:tcW w:w="2552" w:type="dxa"/>
            <w:gridSpan w:val="5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Рабочий телефон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Default="0045438C" w:rsidP="008C1FE6"/>
        </w:tc>
      </w:tr>
      <w:tr w:rsidR="0045438C" w:rsidTr="008C1FE6">
        <w:trPr>
          <w:trHeight w:val="331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:rsidR="0045438C" w:rsidRDefault="0045438C" w:rsidP="008C1FE6"/>
        </w:tc>
        <w:tc>
          <w:tcPr>
            <w:tcW w:w="2552" w:type="dxa"/>
            <w:gridSpan w:val="5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Домашний телефон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Default="0045438C" w:rsidP="008C1FE6"/>
        </w:tc>
      </w:tr>
      <w:tr w:rsidR="0045438C" w:rsidTr="008C1FE6">
        <w:trPr>
          <w:trHeight w:val="228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:rsidR="0045438C" w:rsidRDefault="0045438C" w:rsidP="008C1FE6"/>
        </w:tc>
        <w:tc>
          <w:tcPr>
            <w:tcW w:w="2552" w:type="dxa"/>
            <w:gridSpan w:val="5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Мобильный телефон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Default="0045438C" w:rsidP="008C1FE6">
            <w:r>
              <w:t>+996555440511</w:t>
            </w:r>
          </w:p>
        </w:tc>
      </w:tr>
      <w:tr w:rsidR="0045438C" w:rsidTr="008C1FE6">
        <w:trPr>
          <w:trHeight w:val="316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:rsidR="0045438C" w:rsidRDefault="0045438C" w:rsidP="008C1FE6"/>
        </w:tc>
        <w:tc>
          <w:tcPr>
            <w:tcW w:w="2552" w:type="dxa"/>
            <w:gridSpan w:val="5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Факс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Default="0045438C" w:rsidP="008C1FE6"/>
        </w:tc>
      </w:tr>
      <w:tr w:rsidR="0045438C" w:rsidTr="008C1FE6">
        <w:trPr>
          <w:trHeight w:val="70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:rsidR="0045438C" w:rsidRDefault="0045438C" w:rsidP="008C1FE6"/>
        </w:tc>
        <w:tc>
          <w:tcPr>
            <w:tcW w:w="2552" w:type="dxa"/>
            <w:gridSpan w:val="5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 xml:space="preserve">E-mail  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Pr="00FD6619" w:rsidRDefault="0045438C" w:rsidP="008C1FE6">
            <w:r w:rsidRPr="00774C1B">
              <w:rPr>
                <w:color w:val="FF0000"/>
                <w:sz w:val="20"/>
                <w:szCs w:val="20"/>
                <w:lang w:val="en-US"/>
              </w:rPr>
              <w:t>bc</w:t>
            </w:r>
            <w:r w:rsidRPr="00774C1B">
              <w:rPr>
                <w:color w:val="FF0000"/>
                <w:sz w:val="20"/>
                <w:szCs w:val="20"/>
              </w:rPr>
              <w:t>_</w:t>
            </w:r>
            <w:r w:rsidRPr="00774C1B">
              <w:rPr>
                <w:color w:val="FF0000"/>
                <w:sz w:val="20"/>
                <w:szCs w:val="20"/>
                <w:lang w:val="en-US"/>
              </w:rPr>
              <w:t>parhanovz</w:t>
            </w:r>
            <w:r w:rsidRPr="00774C1B">
              <w:rPr>
                <w:color w:val="FF0000"/>
                <w:sz w:val="20"/>
                <w:szCs w:val="20"/>
              </w:rPr>
              <w:t>@</w:t>
            </w:r>
            <w:r w:rsidRPr="00774C1B">
              <w:rPr>
                <w:color w:val="FF0000"/>
                <w:sz w:val="20"/>
                <w:szCs w:val="20"/>
                <w:lang w:val="en-US"/>
              </w:rPr>
              <w:t>mail</w:t>
            </w:r>
            <w:r w:rsidRPr="00774C1B">
              <w:rPr>
                <w:color w:val="FF0000"/>
                <w:sz w:val="20"/>
                <w:szCs w:val="20"/>
              </w:rPr>
              <w:t>.</w:t>
            </w:r>
            <w:r w:rsidRPr="00774C1B">
              <w:rPr>
                <w:color w:val="FF0000"/>
                <w:sz w:val="20"/>
                <w:szCs w:val="20"/>
                <w:lang w:val="en-US"/>
              </w:rPr>
              <w:t>ru</w:t>
            </w:r>
          </w:p>
        </w:tc>
      </w:tr>
      <w:tr w:rsidR="0045438C" w:rsidTr="008C1FE6">
        <w:trPr>
          <w:trHeight w:val="31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2E2C0C" w:rsidRDefault="0045438C" w:rsidP="008C1FE6">
            <w:pPr>
              <w:jc w:val="center"/>
              <w:rPr>
                <w:b/>
                <w:color w:val="002060"/>
              </w:rPr>
            </w:pPr>
            <w:r w:rsidRPr="002E2C0C">
              <w:rPr>
                <w:b/>
                <w:color w:val="002060"/>
              </w:rPr>
              <w:t>ОБРАЗОВАНИЕ:</w:t>
            </w:r>
          </w:p>
        </w:tc>
      </w:tr>
      <w:tr w:rsidR="0045438C" w:rsidRPr="00383A49" w:rsidTr="008C1FE6">
        <w:trPr>
          <w:trHeight w:val="633"/>
        </w:trPr>
        <w:tc>
          <w:tcPr>
            <w:tcW w:w="1701" w:type="dxa"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Дата начала / окончания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Вуз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Факультет</w:t>
            </w:r>
          </w:p>
        </w:tc>
        <w:tc>
          <w:tcPr>
            <w:tcW w:w="2302" w:type="dxa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Специальность</w:t>
            </w:r>
          </w:p>
        </w:tc>
      </w:tr>
      <w:tr w:rsidR="0045438C" w:rsidTr="008C1FE6">
        <w:trPr>
          <w:trHeight w:val="316"/>
        </w:trPr>
        <w:tc>
          <w:tcPr>
            <w:tcW w:w="1701" w:type="dxa"/>
            <w:vAlign w:val="bottom"/>
          </w:tcPr>
          <w:p w:rsidR="0045438C" w:rsidRPr="00AB75A3" w:rsidRDefault="0045438C" w:rsidP="008C1FE6">
            <w:r>
              <w:t>1998-2004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Pr="00AB75A3" w:rsidRDefault="0045438C" w:rsidP="008C1FE6">
            <w:r>
              <w:t>ОшГУ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Default="0045438C" w:rsidP="008C1FE6">
            <w:r>
              <w:t>Медицинский факультет</w:t>
            </w:r>
          </w:p>
        </w:tc>
        <w:tc>
          <w:tcPr>
            <w:tcW w:w="2302" w:type="dxa"/>
            <w:noWrap/>
            <w:vAlign w:val="bottom"/>
          </w:tcPr>
          <w:p w:rsidR="0045438C" w:rsidRDefault="0045438C" w:rsidP="008C1FE6">
            <w:r>
              <w:t>Лечебное дело</w:t>
            </w:r>
          </w:p>
        </w:tc>
      </w:tr>
      <w:tr w:rsidR="0045438C" w:rsidTr="008C1FE6">
        <w:trPr>
          <w:trHeight w:val="316"/>
        </w:trPr>
        <w:tc>
          <w:tcPr>
            <w:tcW w:w="1701" w:type="dxa"/>
            <w:vAlign w:val="bottom"/>
          </w:tcPr>
          <w:p w:rsidR="0045438C" w:rsidRDefault="0045438C" w:rsidP="008C1FE6">
            <w:r>
              <w:t>2004-2006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Pr="00507489" w:rsidRDefault="0045438C" w:rsidP="008C1FE6">
            <w:r w:rsidRPr="00507489">
              <w:t>Ошский государственный университет, Центр последипломного обучения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Default="0045438C" w:rsidP="008C1FE6">
            <w:r>
              <w:t>Клиническая ординатура</w:t>
            </w:r>
          </w:p>
        </w:tc>
        <w:tc>
          <w:tcPr>
            <w:tcW w:w="2302" w:type="dxa"/>
            <w:noWrap/>
            <w:vAlign w:val="bottom"/>
          </w:tcPr>
          <w:p w:rsidR="0045438C" w:rsidRDefault="0045438C" w:rsidP="008C1FE6">
            <w:r>
              <w:t>Врач невролог</w:t>
            </w:r>
          </w:p>
        </w:tc>
      </w:tr>
      <w:tr w:rsidR="0045438C" w:rsidTr="008C1FE6">
        <w:trPr>
          <w:trHeight w:val="316"/>
        </w:trPr>
        <w:tc>
          <w:tcPr>
            <w:tcW w:w="1701" w:type="dxa"/>
            <w:vAlign w:val="bottom"/>
          </w:tcPr>
          <w:p w:rsidR="0045438C" w:rsidRDefault="0045438C" w:rsidP="008C1FE6">
            <w:r>
              <w:t> 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Default="0045438C" w:rsidP="008C1FE6">
            <w:r>
              <w:t> 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Default="0045438C" w:rsidP="008C1FE6">
            <w:r>
              <w:t> </w:t>
            </w:r>
          </w:p>
        </w:tc>
        <w:tc>
          <w:tcPr>
            <w:tcW w:w="2302" w:type="dxa"/>
            <w:noWrap/>
            <w:vAlign w:val="bottom"/>
          </w:tcPr>
          <w:p w:rsidR="0045438C" w:rsidRDefault="0045438C" w:rsidP="008C1FE6">
            <w:r>
              <w:t> </w:t>
            </w:r>
          </w:p>
        </w:tc>
      </w:tr>
      <w:tr w:rsidR="0045438C" w:rsidTr="008C1FE6">
        <w:trPr>
          <w:trHeight w:val="783"/>
        </w:trPr>
        <w:tc>
          <w:tcPr>
            <w:tcW w:w="10206" w:type="dxa"/>
            <w:gridSpan w:val="11"/>
            <w:shd w:val="clear" w:color="auto" w:fill="DEEAF6"/>
            <w:vAlign w:val="bottom"/>
          </w:tcPr>
          <w:p w:rsidR="0045438C" w:rsidRPr="003673A2" w:rsidRDefault="0045438C" w:rsidP="008C1FE6">
            <w:pPr>
              <w:jc w:val="center"/>
              <w:rPr>
                <w:b/>
                <w:caps/>
                <w:color w:val="002060"/>
              </w:rPr>
            </w:pPr>
            <w:r>
              <w:rPr>
                <w:b/>
                <w:caps/>
                <w:color w:val="002060"/>
              </w:rPr>
              <w:t xml:space="preserve">Ключевые квалификации/ ОПЫТ </w:t>
            </w:r>
            <w:r w:rsidRPr="003673A2">
              <w:rPr>
                <w:b/>
                <w:caps/>
                <w:color w:val="002060"/>
              </w:rPr>
              <w:t>в области аккредитации и гарантии качества (тренинг, семинары, конференции и т.п.).</w:t>
            </w:r>
          </w:p>
        </w:tc>
      </w:tr>
      <w:tr w:rsidR="0045438C" w:rsidTr="008C1FE6">
        <w:trPr>
          <w:trHeight w:val="633"/>
        </w:trPr>
        <w:tc>
          <w:tcPr>
            <w:tcW w:w="1701" w:type="dxa"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</w:p>
        </w:tc>
        <w:tc>
          <w:tcPr>
            <w:tcW w:w="8505" w:type="dxa"/>
            <w:gridSpan w:val="10"/>
            <w:vAlign w:val="bottom"/>
          </w:tcPr>
          <w:p w:rsidR="0045438C" w:rsidRPr="00383A49" w:rsidRDefault="0045438C" w:rsidP="008C1FE6">
            <w:pPr>
              <w:jc w:val="center"/>
              <w:rPr>
                <w:b/>
                <w:bCs/>
              </w:rPr>
            </w:pPr>
            <w:r w:rsidRPr="00383A49">
              <w:rPr>
                <w:b/>
                <w:bCs/>
              </w:rPr>
              <w:t xml:space="preserve">Название </w:t>
            </w:r>
          </w:p>
        </w:tc>
      </w:tr>
      <w:tr w:rsidR="0045438C" w:rsidTr="008C1FE6">
        <w:trPr>
          <w:trHeight w:val="633"/>
        </w:trPr>
        <w:tc>
          <w:tcPr>
            <w:tcW w:w="1701" w:type="dxa"/>
            <w:noWrap/>
          </w:tcPr>
          <w:p w:rsidR="0045438C" w:rsidRPr="008625FC" w:rsidRDefault="0045438C" w:rsidP="008C1FE6"/>
        </w:tc>
        <w:tc>
          <w:tcPr>
            <w:tcW w:w="8505" w:type="dxa"/>
            <w:gridSpan w:val="10"/>
          </w:tcPr>
          <w:p w:rsidR="0045438C" w:rsidRDefault="0045438C" w:rsidP="008C1FE6">
            <w:r>
              <w:t>Южный Филиал Кыргызский государственный медицинский институт переподготовки и повышения квалификации. Ош.</w:t>
            </w:r>
            <w:r>
              <w:tab/>
              <w:t xml:space="preserve"> ЮФКГМИПиПК  свидетельство №8170 от 01.11.2012</w:t>
            </w:r>
          </w:p>
          <w:p w:rsidR="0045438C" w:rsidRDefault="0045438C" w:rsidP="008C1FE6">
            <w:r>
              <w:t>Кыргызский государственный медицинский институт переподготовки и повышения квалификации. Бишкек.</w:t>
            </w:r>
            <w:r>
              <w:tab/>
              <w:t>Сертификат №0006014 от 24.04.2013</w:t>
            </w:r>
          </w:p>
          <w:p w:rsidR="0045438C" w:rsidRDefault="0045438C" w:rsidP="008C1FE6">
            <w:r>
              <w:t>Южный Филиал Кыргызский государственный медицинский институт переподготовки и повышения квалификации. Ош.</w:t>
            </w:r>
            <w:r>
              <w:tab/>
              <w:t xml:space="preserve">ЮФКГМИПиПК  свидетельство №23484 от 28.02.2015 </w:t>
            </w:r>
          </w:p>
          <w:p w:rsidR="0045438C" w:rsidRDefault="0045438C" w:rsidP="008C1FE6">
            <w:r>
              <w:t>Южный Филиал Кыргызский государственный медицинский институт переподготовки и повышения квалификации. Ош.</w:t>
            </w:r>
            <w:r>
              <w:tab/>
              <w:t>Сертификат «НПВП в практике семейного врача»</w:t>
            </w:r>
          </w:p>
          <w:p w:rsidR="0045438C" w:rsidRDefault="0045438C" w:rsidP="008C1FE6">
            <w:r>
              <w:t>Асоциация врачей по по внутренней медицине КР</w:t>
            </w:r>
            <w:r>
              <w:tab/>
              <w:t xml:space="preserve">Сертификат  «Применение антагонистов кальция в практике врача с позиции доказательной базы» </w:t>
            </w:r>
          </w:p>
          <w:p w:rsidR="0045438C" w:rsidRDefault="0045438C" w:rsidP="008C1FE6">
            <w:r>
              <w:t>КГМИ</w:t>
            </w:r>
            <w:r>
              <w:tab/>
              <w:t>Сертификат  «Современные проблемы практической неврологии» академик РАН Скоромец А.А</w:t>
            </w:r>
          </w:p>
          <w:p w:rsidR="0045438C" w:rsidRDefault="0045438C" w:rsidP="008C1FE6">
            <w:r>
              <w:t>Семинар г.  Ташкент</w:t>
            </w:r>
            <w:r>
              <w:tab/>
              <w:t>«Основы руководства»</w:t>
            </w:r>
          </w:p>
          <w:p w:rsidR="0045438C" w:rsidRDefault="0045438C" w:rsidP="008C1FE6">
            <w:r>
              <w:t>Фарм. Компания «Нобел»</w:t>
            </w:r>
            <w:r>
              <w:tab/>
              <w:t>Профессиональные навыки продаж медикаментов. г. Бишкек. 2009 г.</w:t>
            </w:r>
          </w:p>
          <w:p w:rsidR="0045438C" w:rsidRDefault="0045438C" w:rsidP="008C1FE6">
            <w:r>
              <w:t>Семинар г.  Бишкек</w:t>
            </w:r>
            <w:r>
              <w:tab/>
              <w:t>Курсы по руководству сотрудниками. г. Ош 2012 г.</w:t>
            </w:r>
          </w:p>
          <w:p w:rsidR="0045438C" w:rsidRDefault="0045438C" w:rsidP="008C1FE6">
            <w:r>
              <w:t>Швейцарское бюро по сотрудничеству в КР «Реформы медицинского образования в КР»</w:t>
            </w:r>
            <w:r>
              <w:tab/>
              <w:t>Сертификат «Построение интегрированного учебного плана»</w:t>
            </w:r>
          </w:p>
          <w:p w:rsidR="0045438C" w:rsidRPr="00DB2AB2" w:rsidRDefault="0045438C" w:rsidP="008C1FE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1727A9">
              <w:rPr>
                <w:lang w:val="ky-KG"/>
              </w:rPr>
              <w:t>аучно</w:t>
            </w:r>
            <w:r>
              <w:rPr>
                <w:lang w:val="ky-KG"/>
              </w:rPr>
              <w:t>-</w:t>
            </w:r>
            <w:r w:rsidRPr="001727A9">
              <w:rPr>
                <w:lang w:val="ky-KG"/>
              </w:rPr>
              <w:t>практическая конференция “Успехи и нерешенные проблемы практического здравоохранения в Кыргызстаге”, г.Ош Кыргызстан. 2018 г 27-28 апреля</w:t>
            </w:r>
          </w:p>
          <w:p w:rsidR="0045438C" w:rsidRPr="008625FC" w:rsidRDefault="0045438C" w:rsidP="008C1FE6">
            <w:pPr>
              <w:rPr>
                <w:bCs/>
              </w:rPr>
            </w:pPr>
          </w:p>
        </w:tc>
      </w:tr>
      <w:tr w:rsidR="0045438C" w:rsidTr="008C1FE6">
        <w:trPr>
          <w:trHeight w:val="331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Default="0045438C" w:rsidP="008C1FE6">
            <w:pPr>
              <w:rPr>
                <w:color w:val="003366"/>
                <w:u w:val="single"/>
              </w:rPr>
            </w:pPr>
          </w:p>
          <w:p w:rsidR="0045438C" w:rsidRPr="00383A49" w:rsidRDefault="0045438C" w:rsidP="008C1FE6">
            <w:pPr>
              <w:jc w:val="center"/>
              <w:rPr>
                <w:b/>
                <w:caps/>
                <w:color w:val="000080"/>
              </w:rPr>
            </w:pPr>
            <w:r w:rsidRPr="003673A2">
              <w:rPr>
                <w:b/>
                <w:caps/>
                <w:color w:val="002060"/>
              </w:rPr>
              <w:t>Опыт работы</w:t>
            </w:r>
          </w:p>
        </w:tc>
      </w:tr>
      <w:tr w:rsidR="0045438C" w:rsidTr="00B10473">
        <w:trPr>
          <w:trHeight w:val="86"/>
        </w:trPr>
        <w:tc>
          <w:tcPr>
            <w:tcW w:w="10206" w:type="dxa"/>
            <w:gridSpan w:val="11"/>
            <w:vAlign w:val="bottom"/>
          </w:tcPr>
          <w:p w:rsidR="0045438C" w:rsidRPr="00DD40FB" w:rsidRDefault="0045438C" w:rsidP="008C1FE6">
            <w:pPr>
              <w:rPr>
                <w:sz w:val="28"/>
                <w:szCs w:val="28"/>
              </w:rPr>
            </w:pPr>
            <w:r w:rsidRPr="00DD40FB">
              <w:rPr>
                <w:sz w:val="28"/>
                <w:szCs w:val="28"/>
              </w:rPr>
              <w:t xml:space="preserve">               с  </w:t>
            </w:r>
            <w:r>
              <w:rPr>
                <w:sz w:val="28"/>
                <w:szCs w:val="28"/>
              </w:rPr>
              <w:t>2015</w:t>
            </w:r>
            <w:r w:rsidRPr="00DD40FB">
              <w:rPr>
                <w:sz w:val="28"/>
                <w:szCs w:val="28"/>
              </w:rPr>
              <w:t>г. – ассистент кафедры неврологии медицинского факультета ОшГУ.</w:t>
            </w:r>
          </w:p>
          <w:p w:rsidR="0045438C" w:rsidRPr="00F84426" w:rsidRDefault="0045438C" w:rsidP="008C1FE6">
            <w:r w:rsidRPr="00DD40FB">
              <w:rPr>
                <w:sz w:val="28"/>
                <w:szCs w:val="28"/>
              </w:rPr>
              <w:t xml:space="preserve">               с 201</w:t>
            </w:r>
            <w:r>
              <w:rPr>
                <w:sz w:val="28"/>
                <w:szCs w:val="28"/>
              </w:rPr>
              <w:t>6</w:t>
            </w:r>
            <w:r w:rsidRPr="00DD40FB">
              <w:rPr>
                <w:sz w:val="28"/>
                <w:szCs w:val="28"/>
              </w:rPr>
              <w:t>г-</w:t>
            </w:r>
            <w:r>
              <w:rPr>
                <w:sz w:val="28"/>
                <w:szCs w:val="28"/>
              </w:rPr>
              <w:t xml:space="preserve"> врач-невролог отделения неврологии ОМОКБ</w:t>
            </w:r>
          </w:p>
        </w:tc>
      </w:tr>
      <w:tr w:rsidR="0045438C" w:rsidTr="008C1FE6">
        <w:trPr>
          <w:trHeight w:val="316"/>
        </w:trPr>
        <w:tc>
          <w:tcPr>
            <w:tcW w:w="10206" w:type="dxa"/>
            <w:gridSpan w:val="11"/>
            <w:shd w:val="clear" w:color="auto" w:fill="DEEAF6"/>
            <w:vAlign w:val="bottom"/>
          </w:tcPr>
          <w:p w:rsidR="0045438C" w:rsidRPr="003673A2" w:rsidRDefault="0045438C" w:rsidP="008C1FE6">
            <w:pPr>
              <w:jc w:val="center"/>
              <w:rPr>
                <w:b/>
                <w:caps/>
                <w:color w:val="002060"/>
              </w:rPr>
            </w:pPr>
            <w:r w:rsidRPr="003673A2">
              <w:rPr>
                <w:b/>
                <w:caps/>
                <w:color w:val="002060"/>
              </w:rPr>
              <w:t xml:space="preserve">Знание языков: указать компетенции по шкале от 1 до 5 (1 </w:t>
            </w:r>
            <w:r>
              <w:rPr>
                <w:b/>
                <w:caps/>
                <w:color w:val="002060"/>
              </w:rPr>
              <w:t>–</w:t>
            </w:r>
            <w:r w:rsidRPr="003673A2">
              <w:rPr>
                <w:b/>
                <w:caps/>
                <w:color w:val="002060"/>
              </w:rPr>
              <w:t xml:space="preserve"> отлично</w:t>
            </w:r>
            <w:r>
              <w:rPr>
                <w:b/>
                <w:caps/>
                <w:color w:val="002060"/>
              </w:rPr>
              <w:t>е знание</w:t>
            </w:r>
            <w:r w:rsidRPr="003673A2">
              <w:rPr>
                <w:b/>
                <w:caps/>
                <w:color w:val="002060"/>
              </w:rPr>
              <w:t xml:space="preserve">, 5 </w:t>
            </w:r>
            <w:r>
              <w:rPr>
                <w:b/>
                <w:caps/>
                <w:color w:val="002060"/>
              </w:rPr>
              <w:t>–</w:t>
            </w:r>
            <w:r w:rsidRPr="003673A2">
              <w:rPr>
                <w:b/>
                <w:caps/>
                <w:color w:val="002060"/>
              </w:rPr>
              <w:t xml:space="preserve"> </w:t>
            </w:r>
            <w:r>
              <w:rPr>
                <w:b/>
                <w:caps/>
                <w:color w:val="002060"/>
              </w:rPr>
              <w:t>знание базовых основ</w:t>
            </w:r>
            <w:r w:rsidRPr="003673A2">
              <w:rPr>
                <w:b/>
                <w:caps/>
                <w:color w:val="002060"/>
              </w:rPr>
              <w:t>)</w:t>
            </w:r>
          </w:p>
        </w:tc>
      </w:tr>
      <w:tr w:rsidR="0045438C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Language  (Язык)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Reading</w:t>
            </w:r>
          </w:p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 xml:space="preserve"> (Чтение)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Speaking (Разговорный)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Writing (Письмо)</w:t>
            </w:r>
          </w:p>
        </w:tc>
      </w:tr>
      <w:tr w:rsidR="0045438C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Default="0045438C" w:rsidP="008C1FE6">
            <w:r>
              <w:t xml:space="preserve">Кыргызский 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Default="0045438C" w:rsidP="008C1FE6">
            <w:r>
              <w:t>1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Default="0045438C" w:rsidP="008C1FE6">
            <w:r>
              <w:t>1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Default="0045438C" w:rsidP="008C1FE6">
            <w:r>
              <w:t>1</w:t>
            </w:r>
          </w:p>
        </w:tc>
      </w:tr>
      <w:tr w:rsidR="0045438C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Default="0045438C" w:rsidP="008C1FE6">
            <w:r>
              <w:t xml:space="preserve">Русский 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Default="0045438C" w:rsidP="008C1FE6">
            <w:r>
              <w:t>1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Default="0045438C" w:rsidP="008C1FE6">
            <w:r>
              <w:t>1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Default="0045438C" w:rsidP="008C1FE6">
            <w:r>
              <w:t>1</w:t>
            </w:r>
          </w:p>
        </w:tc>
      </w:tr>
      <w:tr w:rsidR="0045438C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Default="0045438C" w:rsidP="008C1FE6">
            <w:r>
              <w:t xml:space="preserve">Английский 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Default="0045438C" w:rsidP="008C1FE6">
            <w:r>
              <w:t>3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Default="0045438C" w:rsidP="008C1FE6">
            <w:r>
              <w:t>3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Default="0045438C" w:rsidP="008C1FE6">
            <w:r>
              <w:t>3</w:t>
            </w:r>
          </w:p>
        </w:tc>
      </w:tr>
      <w:tr w:rsidR="0045438C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Default="0045438C" w:rsidP="008C1FE6"/>
        </w:tc>
        <w:tc>
          <w:tcPr>
            <w:tcW w:w="2693" w:type="dxa"/>
            <w:gridSpan w:val="5"/>
            <w:noWrap/>
            <w:vAlign w:val="bottom"/>
          </w:tcPr>
          <w:p w:rsidR="0045438C" w:rsidRDefault="0045438C" w:rsidP="008C1FE6"/>
        </w:tc>
        <w:tc>
          <w:tcPr>
            <w:tcW w:w="2693" w:type="dxa"/>
            <w:gridSpan w:val="2"/>
            <w:noWrap/>
            <w:vAlign w:val="bottom"/>
          </w:tcPr>
          <w:p w:rsidR="0045438C" w:rsidRDefault="0045438C" w:rsidP="008C1FE6"/>
        </w:tc>
        <w:tc>
          <w:tcPr>
            <w:tcW w:w="2835" w:type="dxa"/>
            <w:gridSpan w:val="2"/>
            <w:noWrap/>
            <w:vAlign w:val="bottom"/>
          </w:tcPr>
          <w:p w:rsidR="0045438C" w:rsidRDefault="0045438C" w:rsidP="008C1FE6"/>
        </w:tc>
      </w:tr>
      <w:tr w:rsidR="0045438C" w:rsidTr="008C1FE6">
        <w:trPr>
          <w:trHeight w:val="31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3673A2" w:rsidRDefault="0045438C" w:rsidP="008C1FE6">
            <w:pPr>
              <w:jc w:val="center"/>
              <w:rPr>
                <w:b/>
                <w:caps/>
                <w:color w:val="002060"/>
              </w:rPr>
            </w:pPr>
            <w:r w:rsidRPr="003673A2">
              <w:rPr>
                <w:b/>
                <w:caps/>
                <w:color w:val="002060"/>
              </w:rPr>
              <w:t>Дополнительная информация</w:t>
            </w:r>
          </w:p>
        </w:tc>
      </w:tr>
      <w:tr w:rsidR="0045438C" w:rsidTr="008C1FE6">
        <w:trPr>
          <w:trHeight w:val="31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>
              <w:rPr>
                <w:b/>
              </w:rPr>
              <w:t xml:space="preserve">Личные </w:t>
            </w:r>
            <w:r>
              <w:rPr>
                <w:b/>
                <w:lang w:val="ky-KG"/>
              </w:rPr>
              <w:t xml:space="preserve">данные и </w:t>
            </w:r>
            <w:r>
              <w:rPr>
                <w:b/>
              </w:rPr>
              <w:t>н</w:t>
            </w:r>
            <w:r w:rsidRPr="00383A49">
              <w:rPr>
                <w:b/>
              </w:rPr>
              <w:t xml:space="preserve">авыки </w:t>
            </w:r>
          </w:p>
        </w:tc>
      </w:tr>
      <w:tr w:rsidR="0045438C" w:rsidRPr="00C16D1E" w:rsidTr="008C1FE6">
        <w:trPr>
          <w:trHeight w:val="256"/>
        </w:trPr>
        <w:tc>
          <w:tcPr>
            <w:tcW w:w="10206" w:type="dxa"/>
            <w:gridSpan w:val="11"/>
            <w:noWrap/>
            <w:vAlign w:val="bottom"/>
          </w:tcPr>
          <w:p w:rsidR="0045438C" w:rsidRPr="00C16D1E" w:rsidRDefault="0045438C" w:rsidP="008C1FE6">
            <w:r w:rsidRPr="00C16D1E">
              <w:t>Владе</w:t>
            </w:r>
            <w:r>
              <w:rPr>
                <w:lang w:val="ky-KG"/>
              </w:rPr>
              <w:t>ет</w:t>
            </w:r>
            <w:r w:rsidRPr="00C16D1E">
              <w:t xml:space="preserve"> работой на компьютере</w:t>
            </w:r>
          </w:p>
        </w:tc>
      </w:tr>
      <w:tr w:rsidR="0045438C" w:rsidTr="008C1FE6">
        <w:trPr>
          <w:trHeight w:val="256"/>
        </w:trPr>
        <w:tc>
          <w:tcPr>
            <w:tcW w:w="10206" w:type="dxa"/>
            <w:gridSpan w:val="11"/>
            <w:noWrap/>
            <w:vAlign w:val="bottom"/>
          </w:tcPr>
          <w:p w:rsidR="0045438C" w:rsidRPr="00383A49" w:rsidRDefault="0045438C" w:rsidP="008C1FE6">
            <w:pPr>
              <w:numPr>
                <w:ilvl w:val="0"/>
                <w:numId w:val="26"/>
              </w:numPr>
              <w:jc w:val="both"/>
              <w:rPr>
                <w:rFonts w:ascii="Arial CYR" w:hAnsi="Arial CYR" w:cs="Arial CYR"/>
                <w:sz w:val="20"/>
                <w:szCs w:val="20"/>
              </w:rPr>
            </w:pPr>
            <w:r w:rsidRPr="00D60D66">
              <w:rPr>
                <w:b/>
                <w:szCs w:val="20"/>
              </w:rPr>
              <w:t>Семейное положение:</w:t>
            </w:r>
            <w:r>
              <w:rPr>
                <w:b/>
                <w:szCs w:val="20"/>
              </w:rPr>
              <w:t xml:space="preserve"> </w:t>
            </w:r>
            <w:r>
              <w:rPr>
                <w:szCs w:val="20"/>
              </w:rPr>
              <w:t>женат</w:t>
            </w:r>
            <w:r w:rsidRPr="00D60D66">
              <w:rPr>
                <w:szCs w:val="20"/>
              </w:rPr>
              <w:t xml:space="preserve">, имеет </w:t>
            </w:r>
            <w:r>
              <w:rPr>
                <w:szCs w:val="20"/>
              </w:rPr>
              <w:t>двоих</w:t>
            </w:r>
            <w:r w:rsidRPr="00D60D66">
              <w:rPr>
                <w:szCs w:val="20"/>
              </w:rPr>
              <w:t xml:space="preserve"> детей</w:t>
            </w:r>
            <w:r>
              <w:rPr>
                <w:szCs w:val="20"/>
              </w:rPr>
              <w:t>.</w:t>
            </w:r>
          </w:p>
        </w:tc>
      </w:tr>
      <w:tr w:rsidR="0045438C" w:rsidTr="008C1FE6">
        <w:trPr>
          <w:trHeight w:val="316"/>
        </w:trPr>
        <w:tc>
          <w:tcPr>
            <w:tcW w:w="10206" w:type="dxa"/>
            <w:gridSpan w:val="11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>
              <w:rPr>
                <w:b/>
              </w:rPr>
              <w:t>Дополнительная информация</w:t>
            </w:r>
            <w:r>
              <w:rPr>
                <w:b/>
                <w:lang w:val="ky-KG"/>
              </w:rPr>
              <w:t xml:space="preserve"> (награды)</w:t>
            </w:r>
          </w:p>
        </w:tc>
      </w:tr>
      <w:tr w:rsidR="0045438C" w:rsidTr="008C1FE6">
        <w:trPr>
          <w:trHeight w:val="520"/>
        </w:trPr>
        <w:tc>
          <w:tcPr>
            <w:tcW w:w="10206" w:type="dxa"/>
            <w:gridSpan w:val="11"/>
            <w:noWrap/>
            <w:vAlign w:val="bottom"/>
          </w:tcPr>
          <w:p w:rsidR="0045438C" w:rsidRDefault="0045438C" w:rsidP="008C1FE6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</w:tbl>
    <w:p w:rsidR="0045438C" w:rsidRDefault="0045438C" w:rsidP="008C1FE6"/>
    <w:p w:rsidR="0045438C" w:rsidRPr="00B10473" w:rsidRDefault="0045438C" w:rsidP="008C1FE6">
      <w:pPr>
        <w:jc w:val="center"/>
        <w:rPr>
          <w:b/>
          <w:sz w:val="28"/>
          <w:szCs w:val="28"/>
          <w:lang w:val="en-US"/>
        </w:rPr>
      </w:pPr>
      <w:r w:rsidRPr="00B10473">
        <w:rPr>
          <w:b/>
          <w:sz w:val="28"/>
          <w:szCs w:val="28"/>
        </w:rPr>
        <w:t>Мирзаева Айнура Бекболотовна</w:t>
      </w:r>
    </w:p>
    <w:p w:rsidR="0045438C" w:rsidRPr="0020445A" w:rsidRDefault="0045438C" w:rsidP="008C1FE6">
      <w:pPr>
        <w:jc w:val="center"/>
        <w:rPr>
          <w:b/>
          <w:bCs/>
          <w:sz w:val="28"/>
          <w:szCs w:val="28"/>
        </w:rPr>
      </w:pPr>
    </w:p>
    <w:tbl>
      <w:tblPr>
        <w:tblW w:w="1020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84"/>
        <w:gridCol w:w="283"/>
        <w:gridCol w:w="400"/>
        <w:gridCol w:w="26"/>
        <w:gridCol w:w="1419"/>
        <w:gridCol w:w="565"/>
        <w:gridCol w:w="142"/>
        <w:gridCol w:w="2551"/>
        <w:gridCol w:w="533"/>
        <w:gridCol w:w="2302"/>
      </w:tblGrid>
      <w:tr w:rsidR="0045438C" w:rsidTr="008C1FE6">
        <w:trPr>
          <w:trHeight w:val="2583"/>
        </w:trPr>
        <w:tc>
          <w:tcPr>
            <w:tcW w:w="2694" w:type="dxa"/>
            <w:gridSpan w:val="5"/>
            <w:shd w:val="clear" w:color="auto" w:fill="DEEAF6"/>
          </w:tcPr>
          <w:p w:rsidR="0045438C" w:rsidRPr="006610E3" w:rsidRDefault="0045438C" w:rsidP="008C1FE6">
            <w:pPr>
              <w:ind w:left="-108"/>
              <w:jc w:val="center"/>
              <w:rPr>
                <w:b/>
                <w:bCs/>
                <w:i/>
                <w:iCs/>
                <w:color w:val="FF0000"/>
              </w:rPr>
            </w:pPr>
            <w:r>
              <w:t xml:space="preserve">                           </w:t>
            </w:r>
          </w:p>
          <w:p w:rsidR="0045438C" w:rsidRPr="00383A49" w:rsidRDefault="0045438C" w:rsidP="008C1FE6">
            <w:pPr>
              <w:jc w:val="center"/>
              <w:rPr>
                <w:b/>
                <w:bCs/>
                <w:i/>
                <w:iCs/>
                <w:color w:val="FF0000"/>
              </w:rPr>
            </w:pPr>
            <w:r w:rsidRPr="00A61A67">
              <w:rPr>
                <w:noProof/>
              </w:rPr>
              <w:pict>
                <v:shape id="Рисунок 7" o:spid="_x0000_i1031" type="#_x0000_t75" style="width:84.75pt;height:112.5pt;visibility:visible">
                  <v:imagedata r:id="rId16" o:title=""/>
                </v:shape>
              </w:pict>
            </w:r>
          </w:p>
        </w:tc>
        <w:tc>
          <w:tcPr>
            <w:tcW w:w="7512" w:type="dxa"/>
            <w:gridSpan w:val="6"/>
            <w:noWrap/>
          </w:tcPr>
          <w:p w:rsidR="0045438C" w:rsidRPr="004B3A83" w:rsidRDefault="0045438C" w:rsidP="00B10473">
            <w:pPr>
              <w:numPr>
                <w:ilvl w:val="0"/>
                <w:numId w:val="29"/>
              </w:numPr>
              <w:jc w:val="both"/>
            </w:pPr>
            <w:r>
              <w:t>Мирзаева Айнура Бекболотовна 1971</w:t>
            </w:r>
            <w:r w:rsidRPr="004B3A83">
              <w:t xml:space="preserve"> года рождения, </w:t>
            </w:r>
            <w:r>
              <w:t>кыргызска</w:t>
            </w:r>
            <w:r w:rsidRPr="004B3A83">
              <w:t xml:space="preserve">. </w:t>
            </w:r>
          </w:p>
          <w:p w:rsidR="0045438C" w:rsidRDefault="0045438C" w:rsidP="00B10473">
            <w:pPr>
              <w:numPr>
                <w:ilvl w:val="0"/>
                <w:numId w:val="29"/>
              </w:numPr>
              <w:jc w:val="both"/>
            </w:pPr>
            <w:r w:rsidRPr="004B3A83">
              <w:t>В 19</w:t>
            </w:r>
            <w:r>
              <w:t>95</w:t>
            </w:r>
            <w:r w:rsidRPr="004B3A83">
              <w:t xml:space="preserve"> году окончил </w:t>
            </w:r>
            <w:r>
              <w:t xml:space="preserve"> КГМИ, лечебный факультет.</w:t>
            </w:r>
          </w:p>
          <w:p w:rsidR="0045438C" w:rsidRDefault="0045438C" w:rsidP="00B10473">
            <w:pPr>
              <w:numPr>
                <w:ilvl w:val="0"/>
                <w:numId w:val="29"/>
              </w:numPr>
              <w:jc w:val="both"/>
            </w:pPr>
            <w:r w:rsidRPr="004B3A83">
              <w:t xml:space="preserve">Стаж педагогической работы в ВУЗах – </w:t>
            </w:r>
            <w:r>
              <w:t>10 лет,</w:t>
            </w:r>
            <w:r w:rsidRPr="004B3A83">
              <w:t xml:space="preserve"> в том числе в Ошском государственном универ</w:t>
            </w:r>
            <w:r>
              <w:t>ситете – 10 лет</w:t>
            </w:r>
            <w:r w:rsidRPr="004B3A83">
              <w:t xml:space="preserve">. </w:t>
            </w:r>
          </w:p>
          <w:p w:rsidR="0045438C" w:rsidRPr="00C11489" w:rsidRDefault="0045438C" w:rsidP="00B10473">
            <w:pPr>
              <w:numPr>
                <w:ilvl w:val="0"/>
                <w:numId w:val="29"/>
              </w:numPr>
              <w:jc w:val="both"/>
            </w:pPr>
            <w:r>
              <w:t>Сфера профессиональной деятельности: психиатрия.</w:t>
            </w:r>
          </w:p>
        </w:tc>
      </w:tr>
      <w:tr w:rsidR="0045438C" w:rsidTr="008C1FE6">
        <w:trPr>
          <w:trHeight w:val="25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Default="0045438C" w:rsidP="008C1FE6">
            <w:pPr>
              <w:rPr>
                <w:rFonts w:ascii="Arial CYR" w:hAnsi="Arial CYR" w:cs="Arial CYR"/>
                <w:sz w:val="20"/>
                <w:szCs w:val="20"/>
              </w:rPr>
            </w:pPr>
          </w:p>
          <w:p w:rsidR="0045438C" w:rsidRPr="002E2C0C" w:rsidRDefault="0045438C" w:rsidP="008C1FE6">
            <w:pPr>
              <w:jc w:val="center"/>
              <w:rPr>
                <w:b/>
                <w:caps/>
                <w:color w:val="002060"/>
              </w:rPr>
            </w:pPr>
            <w:r w:rsidRPr="002E2C0C">
              <w:rPr>
                <w:b/>
                <w:caps/>
                <w:color w:val="002060"/>
              </w:rPr>
              <w:t>Персональная информация</w:t>
            </w:r>
          </w:p>
        </w:tc>
      </w:tr>
      <w:tr w:rsidR="0045438C" w:rsidTr="008C1FE6">
        <w:trPr>
          <w:trHeight w:val="316"/>
        </w:trPr>
        <w:tc>
          <w:tcPr>
            <w:tcW w:w="2668" w:type="dxa"/>
            <w:gridSpan w:val="4"/>
            <w:vAlign w:val="bottom"/>
          </w:tcPr>
          <w:p w:rsidR="0045438C" w:rsidRPr="00FB67A0" w:rsidRDefault="0045438C" w:rsidP="008C1FE6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 xml:space="preserve">Фамилия 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Default="0045438C" w:rsidP="008C1FE6">
            <w:r>
              <w:t>Мирзаева</w:t>
            </w:r>
          </w:p>
        </w:tc>
      </w:tr>
      <w:tr w:rsidR="0045438C" w:rsidTr="008C1FE6">
        <w:trPr>
          <w:trHeight w:val="316"/>
        </w:trPr>
        <w:tc>
          <w:tcPr>
            <w:tcW w:w="2668" w:type="dxa"/>
            <w:gridSpan w:val="4"/>
            <w:vAlign w:val="bottom"/>
          </w:tcPr>
          <w:p w:rsidR="0045438C" w:rsidRPr="00FB67A0" w:rsidRDefault="0045438C" w:rsidP="008C1FE6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 xml:space="preserve">Имя 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Default="0045438C" w:rsidP="008C1FE6">
            <w:r>
              <w:t>Айнура</w:t>
            </w:r>
          </w:p>
        </w:tc>
      </w:tr>
      <w:tr w:rsidR="0045438C" w:rsidTr="008C1FE6">
        <w:trPr>
          <w:trHeight w:val="316"/>
        </w:trPr>
        <w:tc>
          <w:tcPr>
            <w:tcW w:w="2668" w:type="dxa"/>
            <w:gridSpan w:val="4"/>
            <w:vAlign w:val="bottom"/>
          </w:tcPr>
          <w:p w:rsidR="0045438C" w:rsidRPr="00FB67A0" w:rsidRDefault="0045438C" w:rsidP="008C1FE6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>Отчество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Default="0045438C" w:rsidP="008C1FE6">
            <w:r>
              <w:t>Бекболотовна</w:t>
            </w:r>
          </w:p>
        </w:tc>
      </w:tr>
      <w:tr w:rsidR="0045438C" w:rsidTr="008C1FE6">
        <w:trPr>
          <w:trHeight w:val="316"/>
        </w:trPr>
        <w:tc>
          <w:tcPr>
            <w:tcW w:w="2668" w:type="dxa"/>
            <w:gridSpan w:val="4"/>
            <w:vAlign w:val="bottom"/>
          </w:tcPr>
          <w:p w:rsidR="0045438C" w:rsidRPr="00FB67A0" w:rsidRDefault="0045438C" w:rsidP="008C1FE6">
            <w:pPr>
              <w:rPr>
                <w:b/>
                <w:caps/>
                <w:color w:val="002060"/>
              </w:rPr>
            </w:pPr>
            <w:r w:rsidRPr="00FB67A0">
              <w:rPr>
                <w:b/>
                <w:caps/>
                <w:color w:val="002060"/>
              </w:rPr>
              <w:t>Дата рождения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Default="0045438C" w:rsidP="008C1FE6">
            <w:r>
              <w:t>13.11.71г.</w:t>
            </w:r>
          </w:p>
        </w:tc>
      </w:tr>
      <w:tr w:rsidR="0045438C" w:rsidTr="008C1FE6">
        <w:trPr>
          <w:trHeight w:val="242"/>
        </w:trPr>
        <w:tc>
          <w:tcPr>
            <w:tcW w:w="2268" w:type="dxa"/>
            <w:gridSpan w:val="3"/>
            <w:vMerge w:val="restart"/>
            <w:shd w:val="clear" w:color="auto" w:fill="DEEAF6"/>
            <w:vAlign w:val="center"/>
          </w:tcPr>
          <w:p w:rsidR="0045438C" w:rsidRPr="002E2C0C" w:rsidRDefault="0045438C" w:rsidP="008C1FE6">
            <w:pPr>
              <w:rPr>
                <w:b/>
                <w:caps/>
                <w:color w:val="002060"/>
              </w:rPr>
            </w:pPr>
            <w:r w:rsidRPr="002E2C0C">
              <w:rPr>
                <w:b/>
                <w:caps/>
                <w:color w:val="002060"/>
                <w:shd w:val="clear" w:color="auto" w:fill="A6A6A6"/>
              </w:rPr>
              <w:t>Контактная информация</w:t>
            </w:r>
            <w:r w:rsidRPr="002E2C0C">
              <w:rPr>
                <w:b/>
                <w:caps/>
                <w:color w:val="002060"/>
              </w:rPr>
              <w:t>:</w:t>
            </w:r>
          </w:p>
        </w:tc>
        <w:tc>
          <w:tcPr>
            <w:tcW w:w="2552" w:type="dxa"/>
            <w:gridSpan w:val="5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Рабочий телефон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Default="0045438C" w:rsidP="008C1FE6"/>
        </w:tc>
      </w:tr>
      <w:tr w:rsidR="0045438C" w:rsidTr="008C1FE6">
        <w:trPr>
          <w:trHeight w:val="331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:rsidR="0045438C" w:rsidRDefault="0045438C" w:rsidP="008C1FE6"/>
        </w:tc>
        <w:tc>
          <w:tcPr>
            <w:tcW w:w="2552" w:type="dxa"/>
            <w:gridSpan w:val="5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Домашний телефон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Default="0045438C" w:rsidP="008C1FE6"/>
        </w:tc>
      </w:tr>
      <w:tr w:rsidR="0045438C" w:rsidTr="008C1FE6">
        <w:trPr>
          <w:trHeight w:val="228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:rsidR="0045438C" w:rsidRDefault="0045438C" w:rsidP="008C1FE6"/>
        </w:tc>
        <w:tc>
          <w:tcPr>
            <w:tcW w:w="2552" w:type="dxa"/>
            <w:gridSpan w:val="5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Мобильный телефон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Default="0045438C" w:rsidP="008C1FE6">
            <w:r>
              <w:t>+996550019787</w:t>
            </w:r>
          </w:p>
        </w:tc>
      </w:tr>
      <w:tr w:rsidR="0045438C" w:rsidTr="008C1FE6">
        <w:trPr>
          <w:trHeight w:val="316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:rsidR="0045438C" w:rsidRDefault="0045438C" w:rsidP="008C1FE6"/>
        </w:tc>
        <w:tc>
          <w:tcPr>
            <w:tcW w:w="2552" w:type="dxa"/>
            <w:gridSpan w:val="5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Факс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Default="0045438C" w:rsidP="008C1FE6"/>
        </w:tc>
      </w:tr>
      <w:tr w:rsidR="0045438C" w:rsidTr="008C1FE6">
        <w:trPr>
          <w:trHeight w:val="70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:rsidR="0045438C" w:rsidRDefault="0045438C" w:rsidP="008C1FE6"/>
        </w:tc>
        <w:tc>
          <w:tcPr>
            <w:tcW w:w="2552" w:type="dxa"/>
            <w:gridSpan w:val="5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 xml:space="preserve">E-mail  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Pr="00FD6619" w:rsidRDefault="0045438C" w:rsidP="008C1FE6"/>
        </w:tc>
      </w:tr>
      <w:tr w:rsidR="0045438C" w:rsidTr="008C1FE6">
        <w:trPr>
          <w:trHeight w:val="31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2E2C0C" w:rsidRDefault="0045438C" w:rsidP="008C1FE6">
            <w:pPr>
              <w:jc w:val="center"/>
              <w:rPr>
                <w:b/>
                <w:color w:val="002060"/>
              </w:rPr>
            </w:pPr>
            <w:r w:rsidRPr="002E2C0C">
              <w:rPr>
                <w:b/>
                <w:color w:val="002060"/>
              </w:rPr>
              <w:t>ОБРАЗОВАНИЕ:</w:t>
            </w:r>
          </w:p>
        </w:tc>
      </w:tr>
      <w:tr w:rsidR="0045438C" w:rsidRPr="00383A49" w:rsidTr="008C1FE6">
        <w:trPr>
          <w:trHeight w:val="633"/>
        </w:trPr>
        <w:tc>
          <w:tcPr>
            <w:tcW w:w="1701" w:type="dxa"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Дата начала / окончания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Вуз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Факультет</w:t>
            </w:r>
          </w:p>
        </w:tc>
        <w:tc>
          <w:tcPr>
            <w:tcW w:w="2302" w:type="dxa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Специальность</w:t>
            </w:r>
          </w:p>
        </w:tc>
      </w:tr>
      <w:tr w:rsidR="0045438C" w:rsidTr="008C1FE6">
        <w:trPr>
          <w:trHeight w:val="316"/>
        </w:trPr>
        <w:tc>
          <w:tcPr>
            <w:tcW w:w="1701" w:type="dxa"/>
            <w:vAlign w:val="bottom"/>
          </w:tcPr>
          <w:p w:rsidR="0045438C" w:rsidRPr="00AB75A3" w:rsidRDefault="0045438C" w:rsidP="008C1FE6">
            <w:r>
              <w:t>1989-1995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Pr="00AB75A3" w:rsidRDefault="0045438C" w:rsidP="008C1FE6">
            <w:r>
              <w:t>КГМИ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Default="0045438C" w:rsidP="008C1FE6">
            <w:r>
              <w:t>лечебный факультет</w:t>
            </w:r>
          </w:p>
        </w:tc>
        <w:tc>
          <w:tcPr>
            <w:tcW w:w="2302" w:type="dxa"/>
            <w:noWrap/>
            <w:vAlign w:val="bottom"/>
          </w:tcPr>
          <w:p w:rsidR="0045438C" w:rsidRDefault="0045438C" w:rsidP="008C1FE6"/>
        </w:tc>
      </w:tr>
      <w:tr w:rsidR="0045438C" w:rsidTr="008C1FE6">
        <w:trPr>
          <w:trHeight w:val="316"/>
        </w:trPr>
        <w:tc>
          <w:tcPr>
            <w:tcW w:w="1701" w:type="dxa"/>
            <w:vAlign w:val="bottom"/>
          </w:tcPr>
          <w:p w:rsidR="0045438C" w:rsidRDefault="0045438C" w:rsidP="008C1FE6">
            <w:r>
              <w:t>1995-1996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Default="0045438C" w:rsidP="008C1FE6"/>
        </w:tc>
        <w:tc>
          <w:tcPr>
            <w:tcW w:w="3791" w:type="dxa"/>
            <w:gridSpan w:val="4"/>
            <w:noWrap/>
            <w:vAlign w:val="bottom"/>
          </w:tcPr>
          <w:p w:rsidR="0045438C" w:rsidRDefault="0045438C" w:rsidP="008C1FE6">
            <w:r>
              <w:t>Интернатура</w:t>
            </w:r>
          </w:p>
        </w:tc>
        <w:tc>
          <w:tcPr>
            <w:tcW w:w="2302" w:type="dxa"/>
            <w:noWrap/>
            <w:vAlign w:val="bottom"/>
          </w:tcPr>
          <w:p w:rsidR="0045438C" w:rsidRDefault="0045438C" w:rsidP="008C1FE6">
            <w:r>
              <w:t>Общая терапия</w:t>
            </w:r>
          </w:p>
        </w:tc>
      </w:tr>
      <w:tr w:rsidR="0045438C" w:rsidTr="008C1FE6">
        <w:trPr>
          <w:trHeight w:val="633"/>
        </w:trPr>
        <w:tc>
          <w:tcPr>
            <w:tcW w:w="1701" w:type="dxa"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</w:p>
        </w:tc>
        <w:tc>
          <w:tcPr>
            <w:tcW w:w="8505" w:type="dxa"/>
            <w:gridSpan w:val="10"/>
            <w:vAlign w:val="bottom"/>
          </w:tcPr>
          <w:p w:rsidR="0045438C" w:rsidRPr="00383A49" w:rsidRDefault="0045438C" w:rsidP="008C1FE6">
            <w:pPr>
              <w:jc w:val="center"/>
              <w:rPr>
                <w:b/>
                <w:bCs/>
              </w:rPr>
            </w:pPr>
            <w:r w:rsidRPr="00383A49">
              <w:rPr>
                <w:b/>
                <w:bCs/>
              </w:rPr>
              <w:t xml:space="preserve">Название </w:t>
            </w:r>
          </w:p>
        </w:tc>
      </w:tr>
      <w:tr w:rsidR="0045438C" w:rsidTr="008C1FE6">
        <w:trPr>
          <w:trHeight w:val="633"/>
        </w:trPr>
        <w:tc>
          <w:tcPr>
            <w:tcW w:w="1701" w:type="dxa"/>
            <w:noWrap/>
          </w:tcPr>
          <w:p w:rsidR="0045438C" w:rsidRPr="008625FC" w:rsidRDefault="0045438C" w:rsidP="008C1FE6"/>
        </w:tc>
        <w:tc>
          <w:tcPr>
            <w:tcW w:w="8505" w:type="dxa"/>
            <w:gridSpan w:val="10"/>
          </w:tcPr>
          <w:p w:rsidR="0045438C" w:rsidRDefault="0045438C" w:rsidP="008C1FE6">
            <w:pPr>
              <w:ind w:left="176"/>
              <w:jc w:val="both"/>
            </w:pPr>
            <w:r>
              <w:t>1999г.-курс «Охрана репродуктивного здоровья. Современные методы контрацепции для ГСВ».г. Ош</w:t>
            </w:r>
          </w:p>
          <w:p w:rsidR="0045438C" w:rsidRDefault="0045438C" w:rsidP="008C1FE6">
            <w:pPr>
              <w:ind w:left="176"/>
              <w:jc w:val="both"/>
            </w:pPr>
            <w:r>
              <w:t>2008 г цикл повышения по психиатрии. Г. Бишкек</w:t>
            </w:r>
          </w:p>
          <w:p w:rsidR="0045438C" w:rsidRDefault="0045438C" w:rsidP="008C1FE6">
            <w:pPr>
              <w:ind w:left="176"/>
              <w:jc w:val="both"/>
            </w:pPr>
            <w:r>
              <w:t>2008 г цикл «медицинская психология и психиатрия». Г Бишкек</w:t>
            </w:r>
          </w:p>
          <w:p w:rsidR="0045438C" w:rsidRDefault="0045438C" w:rsidP="008C1FE6">
            <w:pPr>
              <w:ind w:left="176"/>
              <w:jc w:val="both"/>
            </w:pPr>
            <w:r>
              <w:t>2008 г тренинг « Консультирование до и после теста на ВИЧ»г .Ош</w:t>
            </w:r>
          </w:p>
          <w:p w:rsidR="0045438C" w:rsidRDefault="0045438C" w:rsidP="008C1FE6">
            <w:pPr>
              <w:ind w:left="176"/>
              <w:jc w:val="both"/>
            </w:pPr>
            <w:r>
              <w:t>2009  г цикл «Наркология и медицинская психология» г. Бишкек</w:t>
            </w:r>
          </w:p>
          <w:p w:rsidR="0045438C" w:rsidRDefault="0045438C" w:rsidP="008C1FE6">
            <w:pPr>
              <w:ind w:left="176"/>
              <w:jc w:val="both"/>
            </w:pPr>
            <w:r>
              <w:t>2010 г. Тренинг «Гендерные аспекты постконфликтной реинтеграции в Кыргызстане»г.Ош</w:t>
            </w:r>
          </w:p>
          <w:p w:rsidR="0045438C" w:rsidRDefault="0045438C" w:rsidP="008C1FE6">
            <w:pPr>
              <w:ind w:left="176"/>
              <w:jc w:val="both"/>
            </w:pPr>
            <w:r>
              <w:t>2011г. Семинар «Психиатрия в практике семейного врача».г Ош</w:t>
            </w:r>
          </w:p>
          <w:p w:rsidR="0045438C" w:rsidRDefault="0045438C" w:rsidP="008C1FE6">
            <w:pPr>
              <w:ind w:left="176"/>
              <w:jc w:val="both"/>
            </w:pPr>
            <w:r>
              <w:t>2012 курс по повышению квалификации по педагогике г.Ош</w:t>
            </w:r>
          </w:p>
          <w:p w:rsidR="0045438C" w:rsidRDefault="0045438C" w:rsidP="008C1FE6">
            <w:pPr>
              <w:ind w:left="176"/>
              <w:jc w:val="both"/>
            </w:pPr>
            <w:r>
              <w:t>2012 г цикл «Психиатрия»г Бишкек.</w:t>
            </w:r>
          </w:p>
          <w:p w:rsidR="0045438C" w:rsidRDefault="0045438C" w:rsidP="008C1FE6">
            <w:pPr>
              <w:ind w:left="176"/>
              <w:jc w:val="both"/>
            </w:pPr>
            <w:r>
              <w:t>2015 г цикл «Судебная психиатрия по Стамбульскому протоколу» г. Бишкек</w:t>
            </w:r>
          </w:p>
          <w:p w:rsidR="0045438C" w:rsidRDefault="0045438C" w:rsidP="008C1FE6">
            <w:pPr>
              <w:ind w:left="176"/>
              <w:jc w:val="both"/>
            </w:pPr>
            <w:r>
              <w:t>2016 г семинар «Депрессивные расстройства: современные представления о диагностике и методах лечения». гОш</w:t>
            </w:r>
          </w:p>
          <w:p w:rsidR="0045438C" w:rsidRDefault="0045438C" w:rsidP="008C1FE6">
            <w:pPr>
              <w:ind w:left="176"/>
              <w:jc w:val="both"/>
            </w:pPr>
            <w:r>
              <w:t>2016 г семинар «Современные аспекты неврологии и психиатрии» г. Ош\</w:t>
            </w:r>
          </w:p>
          <w:p w:rsidR="0045438C" w:rsidRPr="008625FC" w:rsidRDefault="0045438C" w:rsidP="008C1FE6">
            <w:pPr>
              <w:jc w:val="both"/>
              <w:rPr>
                <w:bCs/>
              </w:rPr>
            </w:pPr>
          </w:p>
        </w:tc>
      </w:tr>
      <w:tr w:rsidR="0045438C" w:rsidTr="008C1FE6">
        <w:trPr>
          <w:trHeight w:val="331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Default="0045438C" w:rsidP="008C1FE6">
            <w:pPr>
              <w:rPr>
                <w:color w:val="003366"/>
                <w:u w:val="single"/>
              </w:rPr>
            </w:pPr>
          </w:p>
          <w:p w:rsidR="0045438C" w:rsidRPr="00383A49" w:rsidRDefault="0045438C" w:rsidP="008C1FE6">
            <w:pPr>
              <w:jc w:val="center"/>
              <w:rPr>
                <w:b/>
                <w:caps/>
                <w:color w:val="000080"/>
              </w:rPr>
            </w:pPr>
            <w:r w:rsidRPr="003673A2">
              <w:rPr>
                <w:b/>
                <w:caps/>
                <w:color w:val="002060"/>
              </w:rPr>
              <w:t>Опыт работы</w:t>
            </w:r>
          </w:p>
        </w:tc>
      </w:tr>
      <w:tr w:rsidR="0045438C" w:rsidTr="00B10473">
        <w:trPr>
          <w:trHeight w:val="169"/>
        </w:trPr>
        <w:tc>
          <w:tcPr>
            <w:tcW w:w="10206" w:type="dxa"/>
            <w:gridSpan w:val="11"/>
            <w:vAlign w:val="bottom"/>
          </w:tcPr>
          <w:p w:rsidR="0045438C" w:rsidRDefault="0045438C" w:rsidP="008C1FE6">
            <w:pPr>
              <w:ind w:left="1440"/>
            </w:pPr>
            <w:r>
              <w:t>С 2009 г врач психиатр ООПДБ</w:t>
            </w:r>
          </w:p>
          <w:p w:rsidR="0045438C" w:rsidRPr="00F84426" w:rsidRDefault="0045438C" w:rsidP="008C1FE6">
            <w:pPr>
              <w:ind w:left="1440"/>
            </w:pPr>
            <w:r>
              <w:t>С 2012г- преподаватель кафедры неврологии , нейрохирургии и психиатрии ОшГУ</w:t>
            </w:r>
          </w:p>
        </w:tc>
      </w:tr>
      <w:tr w:rsidR="0045438C" w:rsidTr="008C1FE6">
        <w:trPr>
          <w:trHeight w:val="316"/>
        </w:trPr>
        <w:tc>
          <w:tcPr>
            <w:tcW w:w="10206" w:type="dxa"/>
            <w:gridSpan w:val="11"/>
            <w:shd w:val="clear" w:color="auto" w:fill="DEEAF6"/>
            <w:vAlign w:val="bottom"/>
          </w:tcPr>
          <w:p w:rsidR="0045438C" w:rsidRPr="003673A2" w:rsidRDefault="0045438C" w:rsidP="008C1FE6">
            <w:pPr>
              <w:jc w:val="center"/>
              <w:rPr>
                <w:b/>
                <w:caps/>
                <w:color w:val="002060"/>
              </w:rPr>
            </w:pPr>
            <w:r w:rsidRPr="003673A2">
              <w:rPr>
                <w:b/>
                <w:caps/>
                <w:color w:val="002060"/>
              </w:rPr>
              <w:t xml:space="preserve">Знание языков: указать компетенции по шкале от 1 до 5 (1 </w:t>
            </w:r>
            <w:r>
              <w:rPr>
                <w:b/>
                <w:caps/>
                <w:color w:val="002060"/>
              </w:rPr>
              <w:t>–</w:t>
            </w:r>
            <w:r w:rsidRPr="003673A2">
              <w:rPr>
                <w:b/>
                <w:caps/>
                <w:color w:val="002060"/>
              </w:rPr>
              <w:t xml:space="preserve"> отлично</w:t>
            </w:r>
            <w:r>
              <w:rPr>
                <w:b/>
                <w:caps/>
                <w:color w:val="002060"/>
              </w:rPr>
              <w:t>е знание</w:t>
            </w:r>
            <w:r w:rsidRPr="003673A2">
              <w:rPr>
                <w:b/>
                <w:caps/>
                <w:color w:val="002060"/>
              </w:rPr>
              <w:t xml:space="preserve">, 5 </w:t>
            </w:r>
            <w:r>
              <w:rPr>
                <w:b/>
                <w:caps/>
                <w:color w:val="002060"/>
              </w:rPr>
              <w:t>–</w:t>
            </w:r>
            <w:r w:rsidRPr="003673A2">
              <w:rPr>
                <w:b/>
                <w:caps/>
                <w:color w:val="002060"/>
              </w:rPr>
              <w:t xml:space="preserve"> </w:t>
            </w:r>
            <w:r>
              <w:rPr>
                <w:b/>
                <w:caps/>
                <w:color w:val="002060"/>
              </w:rPr>
              <w:t>знание базовых основ</w:t>
            </w:r>
            <w:r w:rsidRPr="003673A2">
              <w:rPr>
                <w:b/>
                <w:caps/>
                <w:color w:val="002060"/>
              </w:rPr>
              <w:t>)</w:t>
            </w:r>
          </w:p>
        </w:tc>
      </w:tr>
      <w:tr w:rsidR="0045438C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Language  (Язык)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Reading</w:t>
            </w:r>
          </w:p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 xml:space="preserve"> (Чтение)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Speaking (Разговорный)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 w:rsidRPr="00383A49">
              <w:rPr>
                <w:b/>
              </w:rPr>
              <w:t>Writing (Письмо)</w:t>
            </w:r>
          </w:p>
        </w:tc>
      </w:tr>
      <w:tr w:rsidR="0045438C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Default="0045438C" w:rsidP="008C1FE6">
            <w:r>
              <w:t xml:space="preserve">Кыргызский 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Default="0045438C" w:rsidP="008C1FE6">
            <w:r>
              <w:t>1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Default="0045438C" w:rsidP="008C1FE6">
            <w:r>
              <w:t>1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Default="0045438C" w:rsidP="008C1FE6">
            <w:r>
              <w:t>1</w:t>
            </w:r>
          </w:p>
        </w:tc>
      </w:tr>
      <w:tr w:rsidR="0045438C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Default="0045438C" w:rsidP="008C1FE6">
            <w:r>
              <w:t xml:space="preserve">Русский 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Default="0045438C" w:rsidP="008C1FE6">
            <w:r>
              <w:t>1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Default="0045438C" w:rsidP="008C1FE6">
            <w:r>
              <w:t>1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Default="0045438C" w:rsidP="008C1FE6">
            <w:r>
              <w:t>1</w:t>
            </w:r>
          </w:p>
        </w:tc>
      </w:tr>
      <w:tr w:rsidR="0045438C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Default="0045438C" w:rsidP="008C1FE6">
            <w:r>
              <w:t xml:space="preserve">Английский 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Default="0045438C" w:rsidP="008C1FE6">
            <w:r>
              <w:t>3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Default="0045438C" w:rsidP="008C1FE6">
            <w:r>
              <w:t>3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Default="0045438C" w:rsidP="008C1FE6">
            <w:r>
              <w:t>3</w:t>
            </w:r>
          </w:p>
        </w:tc>
      </w:tr>
      <w:tr w:rsidR="0045438C" w:rsidTr="008C1FE6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Default="0045438C" w:rsidP="008C1FE6"/>
        </w:tc>
        <w:tc>
          <w:tcPr>
            <w:tcW w:w="2693" w:type="dxa"/>
            <w:gridSpan w:val="5"/>
            <w:noWrap/>
            <w:vAlign w:val="bottom"/>
          </w:tcPr>
          <w:p w:rsidR="0045438C" w:rsidRDefault="0045438C" w:rsidP="008C1FE6"/>
        </w:tc>
        <w:tc>
          <w:tcPr>
            <w:tcW w:w="2693" w:type="dxa"/>
            <w:gridSpan w:val="2"/>
            <w:noWrap/>
            <w:vAlign w:val="bottom"/>
          </w:tcPr>
          <w:p w:rsidR="0045438C" w:rsidRDefault="0045438C" w:rsidP="008C1FE6"/>
        </w:tc>
        <w:tc>
          <w:tcPr>
            <w:tcW w:w="2835" w:type="dxa"/>
            <w:gridSpan w:val="2"/>
            <w:noWrap/>
            <w:vAlign w:val="bottom"/>
          </w:tcPr>
          <w:p w:rsidR="0045438C" w:rsidRDefault="0045438C" w:rsidP="008C1FE6"/>
        </w:tc>
      </w:tr>
      <w:tr w:rsidR="0045438C" w:rsidTr="008C1FE6">
        <w:trPr>
          <w:trHeight w:val="31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3673A2" w:rsidRDefault="0045438C" w:rsidP="008C1FE6">
            <w:pPr>
              <w:jc w:val="center"/>
              <w:rPr>
                <w:b/>
                <w:caps/>
                <w:color w:val="002060"/>
              </w:rPr>
            </w:pPr>
            <w:r w:rsidRPr="003673A2">
              <w:rPr>
                <w:b/>
                <w:caps/>
                <w:color w:val="002060"/>
              </w:rPr>
              <w:t>Дополнительная информация</w:t>
            </w:r>
          </w:p>
        </w:tc>
      </w:tr>
      <w:tr w:rsidR="0045438C" w:rsidTr="008C1FE6">
        <w:trPr>
          <w:trHeight w:val="31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>
              <w:rPr>
                <w:b/>
              </w:rPr>
              <w:t xml:space="preserve">Личные </w:t>
            </w:r>
            <w:r>
              <w:rPr>
                <w:b/>
                <w:lang w:val="ky-KG"/>
              </w:rPr>
              <w:t xml:space="preserve">данные и </w:t>
            </w:r>
            <w:r>
              <w:rPr>
                <w:b/>
              </w:rPr>
              <w:t>н</w:t>
            </w:r>
            <w:r w:rsidRPr="00383A49">
              <w:rPr>
                <w:b/>
              </w:rPr>
              <w:t xml:space="preserve">авыки </w:t>
            </w:r>
          </w:p>
        </w:tc>
      </w:tr>
      <w:tr w:rsidR="0045438C" w:rsidRPr="00C16D1E" w:rsidTr="008C1FE6">
        <w:trPr>
          <w:trHeight w:val="256"/>
        </w:trPr>
        <w:tc>
          <w:tcPr>
            <w:tcW w:w="10206" w:type="dxa"/>
            <w:gridSpan w:val="11"/>
            <w:noWrap/>
            <w:vAlign w:val="bottom"/>
          </w:tcPr>
          <w:p w:rsidR="0045438C" w:rsidRPr="00C16D1E" w:rsidRDefault="0045438C" w:rsidP="008C1FE6">
            <w:r w:rsidRPr="00C16D1E">
              <w:t>Владе</w:t>
            </w:r>
            <w:r>
              <w:rPr>
                <w:lang w:val="ky-KG"/>
              </w:rPr>
              <w:t>ет</w:t>
            </w:r>
            <w:r w:rsidRPr="00C16D1E">
              <w:t xml:space="preserve"> работой на компьютере</w:t>
            </w:r>
          </w:p>
        </w:tc>
      </w:tr>
      <w:tr w:rsidR="0045438C" w:rsidTr="008C1FE6">
        <w:trPr>
          <w:trHeight w:val="256"/>
        </w:trPr>
        <w:tc>
          <w:tcPr>
            <w:tcW w:w="10206" w:type="dxa"/>
            <w:gridSpan w:val="11"/>
            <w:noWrap/>
            <w:vAlign w:val="bottom"/>
          </w:tcPr>
          <w:p w:rsidR="0045438C" w:rsidRPr="00383A49" w:rsidRDefault="0045438C" w:rsidP="008C1FE6">
            <w:pPr>
              <w:numPr>
                <w:ilvl w:val="0"/>
                <w:numId w:val="28"/>
              </w:numPr>
              <w:jc w:val="both"/>
              <w:rPr>
                <w:rFonts w:ascii="Arial CYR" w:hAnsi="Arial CYR" w:cs="Arial CYR"/>
                <w:sz w:val="20"/>
                <w:szCs w:val="20"/>
              </w:rPr>
            </w:pPr>
            <w:r w:rsidRPr="00D60D66">
              <w:rPr>
                <w:b/>
                <w:szCs w:val="20"/>
              </w:rPr>
              <w:t>Семейное положение:</w:t>
            </w:r>
            <w:r>
              <w:rPr>
                <w:szCs w:val="20"/>
              </w:rPr>
              <w:t xml:space="preserve"> замужем, имеет троих</w:t>
            </w:r>
            <w:r w:rsidRPr="00D60D66">
              <w:rPr>
                <w:szCs w:val="20"/>
              </w:rPr>
              <w:t xml:space="preserve"> детей</w:t>
            </w:r>
            <w:r>
              <w:rPr>
                <w:szCs w:val="20"/>
              </w:rPr>
              <w:t>.</w:t>
            </w:r>
          </w:p>
        </w:tc>
      </w:tr>
      <w:tr w:rsidR="0045438C" w:rsidTr="008C1FE6">
        <w:trPr>
          <w:trHeight w:val="316"/>
        </w:trPr>
        <w:tc>
          <w:tcPr>
            <w:tcW w:w="10206" w:type="dxa"/>
            <w:gridSpan w:val="11"/>
            <w:noWrap/>
            <w:vAlign w:val="bottom"/>
          </w:tcPr>
          <w:p w:rsidR="0045438C" w:rsidRPr="00383A49" w:rsidRDefault="0045438C" w:rsidP="008C1FE6">
            <w:pPr>
              <w:rPr>
                <w:b/>
              </w:rPr>
            </w:pPr>
            <w:r>
              <w:rPr>
                <w:b/>
              </w:rPr>
              <w:t>Дополнительная информация</w:t>
            </w:r>
            <w:r>
              <w:rPr>
                <w:b/>
                <w:lang w:val="ky-KG"/>
              </w:rPr>
              <w:t xml:space="preserve"> (награды)</w:t>
            </w:r>
          </w:p>
        </w:tc>
      </w:tr>
      <w:tr w:rsidR="0045438C" w:rsidTr="008C1FE6">
        <w:trPr>
          <w:trHeight w:val="520"/>
        </w:trPr>
        <w:tc>
          <w:tcPr>
            <w:tcW w:w="10206" w:type="dxa"/>
            <w:gridSpan w:val="11"/>
            <w:noWrap/>
            <w:vAlign w:val="bottom"/>
          </w:tcPr>
          <w:p w:rsidR="0045438C" w:rsidRDefault="0045438C" w:rsidP="008C1FE6">
            <w:r w:rsidRPr="0078450B">
              <w:t>2006</w:t>
            </w:r>
            <w:r>
              <w:t>, 2007,2016</w:t>
            </w:r>
            <w:r w:rsidRPr="0078450B">
              <w:t>г грамота администра</w:t>
            </w:r>
            <w:r>
              <w:t>ции и профсоюзной организации О</w:t>
            </w:r>
            <w:r w:rsidRPr="0078450B">
              <w:t>О</w:t>
            </w:r>
            <w:r>
              <w:t>ПДБ</w:t>
            </w:r>
          </w:p>
          <w:p w:rsidR="0045438C" w:rsidRPr="0078450B" w:rsidRDefault="0045438C" w:rsidP="008C1FE6"/>
        </w:tc>
      </w:tr>
    </w:tbl>
    <w:p w:rsidR="0045438C" w:rsidRPr="008C1FE6" w:rsidRDefault="0045438C" w:rsidP="008C1FE6">
      <w:pPr>
        <w:widowControl w:val="0"/>
        <w:jc w:val="right"/>
        <w:rPr>
          <w:b/>
        </w:rPr>
      </w:pPr>
    </w:p>
    <w:p w:rsidR="0045438C" w:rsidRDefault="0045438C" w:rsidP="008C1FE6">
      <w:pPr>
        <w:widowControl w:val="0"/>
        <w:jc w:val="right"/>
        <w:rPr>
          <w:b/>
          <w:lang w:val="ky-KG"/>
        </w:rPr>
      </w:pPr>
    </w:p>
    <w:p w:rsidR="0045438C" w:rsidRPr="00B10473" w:rsidRDefault="0045438C" w:rsidP="00FB0717">
      <w:pPr>
        <w:jc w:val="center"/>
        <w:rPr>
          <w:b/>
          <w:bCs/>
          <w:sz w:val="28"/>
          <w:szCs w:val="28"/>
        </w:rPr>
      </w:pPr>
      <w:r w:rsidRPr="00B10473">
        <w:rPr>
          <w:b/>
          <w:sz w:val="28"/>
          <w:szCs w:val="28"/>
        </w:rPr>
        <w:t>Эралиева Эльнура Каримовна</w:t>
      </w:r>
    </w:p>
    <w:tbl>
      <w:tblPr>
        <w:tblW w:w="1020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01"/>
        <w:gridCol w:w="284"/>
        <w:gridCol w:w="283"/>
        <w:gridCol w:w="400"/>
        <w:gridCol w:w="26"/>
        <w:gridCol w:w="1419"/>
        <w:gridCol w:w="565"/>
        <w:gridCol w:w="142"/>
        <w:gridCol w:w="2551"/>
        <w:gridCol w:w="533"/>
        <w:gridCol w:w="2302"/>
      </w:tblGrid>
      <w:tr w:rsidR="0045438C" w:rsidRPr="00FB0717" w:rsidTr="00FB0717">
        <w:trPr>
          <w:trHeight w:val="2786"/>
        </w:trPr>
        <w:tc>
          <w:tcPr>
            <w:tcW w:w="2694" w:type="dxa"/>
            <w:gridSpan w:val="5"/>
            <w:shd w:val="clear" w:color="auto" w:fill="DEEAF6"/>
          </w:tcPr>
          <w:p w:rsidR="0045438C" w:rsidRPr="00FB0717" w:rsidRDefault="0045438C" w:rsidP="00FB0717">
            <w:pPr>
              <w:ind w:left="-108"/>
              <w:jc w:val="center"/>
              <w:rPr>
                <w:b/>
                <w:bCs/>
                <w:i/>
                <w:iCs/>
                <w:color w:val="FF0000"/>
              </w:rPr>
            </w:pPr>
            <w:r w:rsidRPr="00FB0717">
              <w:t xml:space="preserve">                          </w:t>
            </w:r>
          </w:p>
          <w:p w:rsidR="0045438C" w:rsidRPr="00FB0717" w:rsidRDefault="0045438C" w:rsidP="00FB0717">
            <w:pPr>
              <w:jc w:val="center"/>
              <w:rPr>
                <w:b/>
                <w:bCs/>
                <w:i/>
                <w:iCs/>
                <w:color w:val="FF0000"/>
              </w:rPr>
            </w:pPr>
            <w:r w:rsidRPr="004D4D42">
              <w:rPr>
                <w:b/>
                <w:i/>
                <w:noProof/>
                <w:color w:val="FF0000"/>
              </w:rPr>
              <w:pict>
                <v:shape id="Рисунок 8" o:spid="_x0000_i1032" type="#_x0000_t75" style="width:119.25pt;height:144.75pt;visibility:visible">
                  <v:imagedata r:id="rId17" o:title=""/>
                </v:shape>
              </w:pict>
            </w:r>
          </w:p>
        </w:tc>
        <w:tc>
          <w:tcPr>
            <w:tcW w:w="7512" w:type="dxa"/>
            <w:gridSpan w:val="6"/>
            <w:noWrap/>
          </w:tcPr>
          <w:p w:rsidR="0045438C" w:rsidRPr="00FB0717" w:rsidRDefault="0045438C" w:rsidP="00B10473">
            <w:pPr>
              <w:numPr>
                <w:ilvl w:val="0"/>
                <w:numId w:val="31"/>
              </w:numPr>
              <w:jc w:val="both"/>
            </w:pPr>
            <w:r w:rsidRPr="00FB0717">
              <w:t xml:space="preserve">Эралиева Эльнура Каримовна, 1989 года рождения, кыргазска. </w:t>
            </w:r>
          </w:p>
          <w:p w:rsidR="0045438C" w:rsidRPr="00FB0717" w:rsidRDefault="0045438C" w:rsidP="00B10473">
            <w:pPr>
              <w:numPr>
                <w:ilvl w:val="0"/>
                <w:numId w:val="31"/>
              </w:numPr>
              <w:jc w:val="both"/>
            </w:pPr>
            <w:r w:rsidRPr="00FB0717">
              <w:t>В 2012 году окончила КГМА педиатрический факультет.</w:t>
            </w:r>
          </w:p>
          <w:p w:rsidR="0045438C" w:rsidRPr="00FB0717" w:rsidRDefault="0045438C" w:rsidP="00B10473">
            <w:pPr>
              <w:numPr>
                <w:ilvl w:val="0"/>
                <w:numId w:val="31"/>
              </w:numPr>
              <w:jc w:val="both"/>
            </w:pPr>
            <w:r w:rsidRPr="00FB0717">
              <w:t xml:space="preserve">Стаж педагогической работы в ВУЗах – 2 года, в том числе в </w:t>
            </w:r>
            <w:bookmarkStart w:id="0" w:name="_GoBack"/>
            <w:bookmarkEnd w:id="0"/>
            <w:r w:rsidRPr="00FB0717">
              <w:t xml:space="preserve">Ошском государственном университете –1год. </w:t>
            </w:r>
          </w:p>
          <w:p w:rsidR="0045438C" w:rsidRPr="00FB0717" w:rsidRDefault="0045438C" w:rsidP="00B10473">
            <w:pPr>
              <w:numPr>
                <w:ilvl w:val="0"/>
                <w:numId w:val="31"/>
              </w:numPr>
              <w:jc w:val="both"/>
            </w:pPr>
            <w:r w:rsidRPr="00FB0717">
              <w:t>Сфера профессиональной деятельности: неврология, функциональная диагностика</w:t>
            </w:r>
          </w:p>
        </w:tc>
      </w:tr>
      <w:tr w:rsidR="0045438C" w:rsidRPr="00FB0717" w:rsidTr="00FB0717">
        <w:trPr>
          <w:trHeight w:val="25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FB0717" w:rsidRDefault="0045438C" w:rsidP="00FB0717">
            <w:pPr>
              <w:rPr>
                <w:rFonts w:ascii="Arial CYR" w:hAnsi="Arial CYR" w:cs="Arial CYR"/>
                <w:sz w:val="20"/>
                <w:szCs w:val="20"/>
              </w:rPr>
            </w:pPr>
          </w:p>
          <w:p w:rsidR="0045438C" w:rsidRPr="00FB0717" w:rsidRDefault="0045438C" w:rsidP="00FB0717">
            <w:pPr>
              <w:jc w:val="center"/>
              <w:rPr>
                <w:b/>
                <w:caps/>
                <w:color w:val="002060"/>
              </w:rPr>
            </w:pPr>
            <w:r w:rsidRPr="00FB0717">
              <w:rPr>
                <w:b/>
                <w:caps/>
                <w:color w:val="002060"/>
              </w:rPr>
              <w:t>Персональная информация</w:t>
            </w:r>
          </w:p>
        </w:tc>
      </w:tr>
      <w:tr w:rsidR="0045438C" w:rsidRPr="00FB0717" w:rsidTr="00FB0717">
        <w:trPr>
          <w:trHeight w:val="316"/>
        </w:trPr>
        <w:tc>
          <w:tcPr>
            <w:tcW w:w="2668" w:type="dxa"/>
            <w:gridSpan w:val="4"/>
            <w:vAlign w:val="bottom"/>
          </w:tcPr>
          <w:p w:rsidR="0045438C" w:rsidRPr="00FB0717" w:rsidRDefault="0045438C" w:rsidP="00FB0717">
            <w:pPr>
              <w:rPr>
                <w:b/>
                <w:caps/>
                <w:color w:val="002060"/>
              </w:rPr>
            </w:pPr>
            <w:r w:rsidRPr="00FB0717">
              <w:rPr>
                <w:b/>
                <w:caps/>
                <w:color w:val="002060"/>
              </w:rPr>
              <w:t xml:space="preserve">Фамилия 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Pr="00FB0717" w:rsidRDefault="0045438C" w:rsidP="00FB0717">
            <w:r w:rsidRPr="00FB0717">
              <w:t>Эралиева</w:t>
            </w:r>
          </w:p>
        </w:tc>
      </w:tr>
      <w:tr w:rsidR="0045438C" w:rsidRPr="00FB0717" w:rsidTr="00FB0717">
        <w:trPr>
          <w:trHeight w:val="316"/>
        </w:trPr>
        <w:tc>
          <w:tcPr>
            <w:tcW w:w="2668" w:type="dxa"/>
            <w:gridSpan w:val="4"/>
            <w:vAlign w:val="bottom"/>
          </w:tcPr>
          <w:p w:rsidR="0045438C" w:rsidRPr="00FB0717" w:rsidRDefault="0045438C" w:rsidP="00FB0717">
            <w:pPr>
              <w:rPr>
                <w:b/>
                <w:caps/>
                <w:color w:val="002060"/>
              </w:rPr>
            </w:pPr>
            <w:r w:rsidRPr="00FB0717">
              <w:rPr>
                <w:b/>
                <w:caps/>
                <w:color w:val="002060"/>
              </w:rPr>
              <w:t xml:space="preserve">Имя 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Pr="00FB0717" w:rsidRDefault="0045438C" w:rsidP="00FB0717">
            <w:r w:rsidRPr="00FB0717">
              <w:t>Эльнура</w:t>
            </w:r>
          </w:p>
        </w:tc>
      </w:tr>
      <w:tr w:rsidR="0045438C" w:rsidRPr="00FB0717" w:rsidTr="00FB0717">
        <w:trPr>
          <w:trHeight w:val="316"/>
        </w:trPr>
        <w:tc>
          <w:tcPr>
            <w:tcW w:w="2668" w:type="dxa"/>
            <w:gridSpan w:val="4"/>
            <w:vAlign w:val="bottom"/>
          </w:tcPr>
          <w:p w:rsidR="0045438C" w:rsidRPr="00FB0717" w:rsidRDefault="0045438C" w:rsidP="00FB0717">
            <w:pPr>
              <w:rPr>
                <w:b/>
                <w:caps/>
                <w:color w:val="002060"/>
              </w:rPr>
            </w:pPr>
            <w:r w:rsidRPr="00FB0717">
              <w:rPr>
                <w:b/>
                <w:caps/>
                <w:color w:val="002060"/>
              </w:rPr>
              <w:t>Отчество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Pr="00FB0717" w:rsidRDefault="0045438C" w:rsidP="00FB0717">
            <w:r w:rsidRPr="00FB0717">
              <w:t>Каримовна</w:t>
            </w:r>
          </w:p>
        </w:tc>
      </w:tr>
      <w:tr w:rsidR="0045438C" w:rsidRPr="00FB0717" w:rsidTr="00FB0717">
        <w:trPr>
          <w:trHeight w:val="316"/>
        </w:trPr>
        <w:tc>
          <w:tcPr>
            <w:tcW w:w="2668" w:type="dxa"/>
            <w:gridSpan w:val="4"/>
            <w:vAlign w:val="bottom"/>
          </w:tcPr>
          <w:p w:rsidR="0045438C" w:rsidRPr="00FB0717" w:rsidRDefault="0045438C" w:rsidP="00FB0717">
            <w:pPr>
              <w:rPr>
                <w:b/>
                <w:caps/>
                <w:color w:val="002060"/>
              </w:rPr>
            </w:pPr>
            <w:r w:rsidRPr="00FB0717">
              <w:rPr>
                <w:b/>
                <w:caps/>
                <w:color w:val="002060"/>
              </w:rPr>
              <w:t>Дата рождения</w:t>
            </w:r>
          </w:p>
        </w:tc>
        <w:tc>
          <w:tcPr>
            <w:tcW w:w="7538" w:type="dxa"/>
            <w:gridSpan w:val="7"/>
            <w:noWrap/>
            <w:vAlign w:val="bottom"/>
          </w:tcPr>
          <w:p w:rsidR="0045438C" w:rsidRPr="00FB0717" w:rsidRDefault="0045438C" w:rsidP="00FB0717">
            <w:r w:rsidRPr="00FB0717">
              <w:t>24.06.89 г</w:t>
            </w:r>
          </w:p>
        </w:tc>
      </w:tr>
      <w:tr w:rsidR="0045438C" w:rsidRPr="00FB0717" w:rsidTr="00FB0717">
        <w:trPr>
          <w:trHeight w:val="242"/>
        </w:trPr>
        <w:tc>
          <w:tcPr>
            <w:tcW w:w="2268" w:type="dxa"/>
            <w:gridSpan w:val="3"/>
            <w:vMerge w:val="restart"/>
            <w:shd w:val="clear" w:color="auto" w:fill="DEEAF6"/>
            <w:vAlign w:val="center"/>
          </w:tcPr>
          <w:p w:rsidR="0045438C" w:rsidRPr="00FB0717" w:rsidRDefault="0045438C" w:rsidP="00FB0717">
            <w:pPr>
              <w:rPr>
                <w:b/>
                <w:caps/>
                <w:color w:val="002060"/>
              </w:rPr>
            </w:pPr>
            <w:r w:rsidRPr="00FB0717">
              <w:rPr>
                <w:b/>
                <w:caps/>
                <w:color w:val="002060"/>
                <w:shd w:val="clear" w:color="auto" w:fill="A6A6A6"/>
              </w:rPr>
              <w:t>Контактная информация</w:t>
            </w:r>
            <w:r w:rsidRPr="00FB0717">
              <w:rPr>
                <w:b/>
                <w:caps/>
                <w:color w:val="002060"/>
              </w:rPr>
              <w:t>:</w:t>
            </w:r>
          </w:p>
        </w:tc>
        <w:tc>
          <w:tcPr>
            <w:tcW w:w="2552" w:type="dxa"/>
            <w:gridSpan w:val="5"/>
          </w:tcPr>
          <w:p w:rsidR="0045438C" w:rsidRPr="00FB0717" w:rsidRDefault="0045438C" w:rsidP="00FB0717">
            <w:pPr>
              <w:rPr>
                <w:b/>
              </w:rPr>
            </w:pPr>
            <w:r w:rsidRPr="00FB0717">
              <w:rPr>
                <w:b/>
              </w:rPr>
              <w:t>Рабочий телефон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Pr="00FB0717" w:rsidRDefault="0045438C" w:rsidP="00FB0717"/>
        </w:tc>
      </w:tr>
      <w:tr w:rsidR="0045438C" w:rsidRPr="00FB0717" w:rsidTr="00FB0717">
        <w:trPr>
          <w:trHeight w:val="331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:rsidR="0045438C" w:rsidRPr="00FB0717" w:rsidRDefault="0045438C" w:rsidP="00FB0717"/>
        </w:tc>
        <w:tc>
          <w:tcPr>
            <w:tcW w:w="2552" w:type="dxa"/>
            <w:gridSpan w:val="5"/>
          </w:tcPr>
          <w:p w:rsidR="0045438C" w:rsidRPr="00FB0717" w:rsidRDefault="0045438C" w:rsidP="00FB0717">
            <w:pPr>
              <w:rPr>
                <w:b/>
              </w:rPr>
            </w:pPr>
            <w:r w:rsidRPr="00FB0717">
              <w:rPr>
                <w:b/>
              </w:rPr>
              <w:t>Домашний телефон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Pr="00FB0717" w:rsidRDefault="0045438C" w:rsidP="00FB0717"/>
        </w:tc>
      </w:tr>
      <w:tr w:rsidR="0045438C" w:rsidRPr="00FB0717" w:rsidTr="00FB0717">
        <w:trPr>
          <w:trHeight w:val="228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:rsidR="0045438C" w:rsidRPr="00FB0717" w:rsidRDefault="0045438C" w:rsidP="00FB0717"/>
        </w:tc>
        <w:tc>
          <w:tcPr>
            <w:tcW w:w="2552" w:type="dxa"/>
            <w:gridSpan w:val="5"/>
          </w:tcPr>
          <w:p w:rsidR="0045438C" w:rsidRPr="00FB0717" w:rsidRDefault="0045438C" w:rsidP="00FB0717">
            <w:pPr>
              <w:rPr>
                <w:b/>
              </w:rPr>
            </w:pPr>
            <w:r w:rsidRPr="00FB0717">
              <w:rPr>
                <w:b/>
              </w:rPr>
              <w:t>Мобильный телефон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Pr="00FB0717" w:rsidRDefault="0045438C" w:rsidP="00FB0717">
            <w:r w:rsidRPr="00FB0717">
              <w:t>+996550480005</w:t>
            </w:r>
          </w:p>
        </w:tc>
      </w:tr>
      <w:tr w:rsidR="0045438C" w:rsidRPr="00FB0717" w:rsidTr="00FB0717">
        <w:trPr>
          <w:trHeight w:val="316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:rsidR="0045438C" w:rsidRPr="00FB0717" w:rsidRDefault="0045438C" w:rsidP="00FB0717"/>
        </w:tc>
        <w:tc>
          <w:tcPr>
            <w:tcW w:w="2552" w:type="dxa"/>
            <w:gridSpan w:val="5"/>
          </w:tcPr>
          <w:p w:rsidR="0045438C" w:rsidRPr="00FB0717" w:rsidRDefault="0045438C" w:rsidP="00FB0717">
            <w:pPr>
              <w:rPr>
                <w:b/>
              </w:rPr>
            </w:pPr>
            <w:r w:rsidRPr="00FB0717">
              <w:rPr>
                <w:b/>
              </w:rPr>
              <w:t>Факс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Pr="00FB0717" w:rsidRDefault="0045438C" w:rsidP="00FB0717"/>
        </w:tc>
      </w:tr>
      <w:tr w:rsidR="0045438C" w:rsidRPr="00FB0717" w:rsidTr="00FB0717">
        <w:trPr>
          <w:trHeight w:val="70"/>
        </w:trPr>
        <w:tc>
          <w:tcPr>
            <w:tcW w:w="2268" w:type="dxa"/>
            <w:gridSpan w:val="3"/>
            <w:vMerge/>
            <w:shd w:val="clear" w:color="auto" w:fill="DEEAF6"/>
            <w:vAlign w:val="center"/>
          </w:tcPr>
          <w:p w:rsidR="0045438C" w:rsidRPr="00FB0717" w:rsidRDefault="0045438C" w:rsidP="00FB0717"/>
        </w:tc>
        <w:tc>
          <w:tcPr>
            <w:tcW w:w="2552" w:type="dxa"/>
            <w:gridSpan w:val="5"/>
          </w:tcPr>
          <w:p w:rsidR="0045438C" w:rsidRPr="00FB0717" w:rsidRDefault="0045438C" w:rsidP="00FB0717">
            <w:pPr>
              <w:rPr>
                <w:b/>
              </w:rPr>
            </w:pPr>
            <w:r w:rsidRPr="00FB0717">
              <w:rPr>
                <w:b/>
              </w:rPr>
              <w:t xml:space="preserve">E-mail  </w:t>
            </w:r>
          </w:p>
        </w:tc>
        <w:tc>
          <w:tcPr>
            <w:tcW w:w="5386" w:type="dxa"/>
            <w:gridSpan w:val="3"/>
            <w:noWrap/>
            <w:vAlign w:val="bottom"/>
          </w:tcPr>
          <w:p w:rsidR="0045438C" w:rsidRPr="00FB0717" w:rsidRDefault="0045438C" w:rsidP="00FB0717">
            <w:pPr>
              <w:rPr>
                <w:lang w:val="en-US"/>
              </w:rPr>
            </w:pPr>
            <w:hyperlink r:id="rId18" w:history="1">
              <w:r w:rsidRPr="00FB0717">
                <w:rPr>
                  <w:color w:val="0000FF"/>
                  <w:u w:val="single"/>
                  <w:lang w:val="en-US"/>
                </w:rPr>
                <w:t>eralieva_elnura@mail.ru</w:t>
              </w:r>
            </w:hyperlink>
            <w:r w:rsidRPr="00FB0717">
              <w:rPr>
                <w:lang w:val="en-US"/>
              </w:rPr>
              <w:t xml:space="preserve"> </w:t>
            </w:r>
          </w:p>
        </w:tc>
      </w:tr>
      <w:tr w:rsidR="0045438C" w:rsidRPr="00FB0717" w:rsidTr="00FB0717">
        <w:trPr>
          <w:trHeight w:val="31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FB0717" w:rsidRDefault="0045438C" w:rsidP="00FB0717">
            <w:pPr>
              <w:jc w:val="center"/>
              <w:rPr>
                <w:b/>
                <w:color w:val="002060"/>
              </w:rPr>
            </w:pPr>
            <w:r w:rsidRPr="00FB0717">
              <w:rPr>
                <w:b/>
                <w:color w:val="002060"/>
              </w:rPr>
              <w:t>ОБРАЗОВАНИЕ:</w:t>
            </w:r>
          </w:p>
        </w:tc>
      </w:tr>
      <w:tr w:rsidR="0045438C" w:rsidRPr="00FB0717" w:rsidTr="00FB0717">
        <w:trPr>
          <w:trHeight w:val="633"/>
        </w:trPr>
        <w:tc>
          <w:tcPr>
            <w:tcW w:w="1701" w:type="dxa"/>
            <w:vAlign w:val="bottom"/>
          </w:tcPr>
          <w:p w:rsidR="0045438C" w:rsidRPr="00FB0717" w:rsidRDefault="0045438C" w:rsidP="00FB0717">
            <w:pPr>
              <w:rPr>
                <w:b/>
              </w:rPr>
            </w:pPr>
            <w:r w:rsidRPr="00FB0717">
              <w:rPr>
                <w:b/>
              </w:rPr>
              <w:t>Дата начала / окончания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Pr="00FB0717" w:rsidRDefault="0045438C" w:rsidP="00FB0717">
            <w:pPr>
              <w:rPr>
                <w:b/>
              </w:rPr>
            </w:pPr>
            <w:r w:rsidRPr="00FB0717">
              <w:rPr>
                <w:b/>
              </w:rPr>
              <w:t>Вуз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Pr="00FB0717" w:rsidRDefault="0045438C" w:rsidP="00FB0717">
            <w:pPr>
              <w:rPr>
                <w:b/>
              </w:rPr>
            </w:pPr>
            <w:r w:rsidRPr="00FB0717">
              <w:rPr>
                <w:b/>
              </w:rPr>
              <w:t>Факультет</w:t>
            </w:r>
          </w:p>
        </w:tc>
        <w:tc>
          <w:tcPr>
            <w:tcW w:w="2302" w:type="dxa"/>
            <w:noWrap/>
            <w:vAlign w:val="bottom"/>
          </w:tcPr>
          <w:p w:rsidR="0045438C" w:rsidRPr="00FB0717" w:rsidRDefault="0045438C" w:rsidP="00FB0717">
            <w:pPr>
              <w:rPr>
                <w:b/>
              </w:rPr>
            </w:pPr>
            <w:r w:rsidRPr="00FB0717">
              <w:rPr>
                <w:b/>
              </w:rPr>
              <w:t>Специальность</w:t>
            </w:r>
          </w:p>
        </w:tc>
      </w:tr>
      <w:tr w:rsidR="0045438C" w:rsidRPr="00FB0717" w:rsidTr="00FB0717">
        <w:trPr>
          <w:trHeight w:val="316"/>
        </w:trPr>
        <w:tc>
          <w:tcPr>
            <w:tcW w:w="1701" w:type="dxa"/>
            <w:vAlign w:val="bottom"/>
          </w:tcPr>
          <w:p w:rsidR="0045438C" w:rsidRPr="00FB0717" w:rsidRDefault="0045438C" w:rsidP="00FB0717">
            <w:r w:rsidRPr="00FB0717">
              <w:t>2006-2012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Pr="00FB0717" w:rsidRDefault="0045438C" w:rsidP="00FB0717">
            <w:r w:rsidRPr="00FB0717">
              <w:t>КГМА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Pr="00FB0717" w:rsidRDefault="0045438C" w:rsidP="00FB0717">
            <w:r w:rsidRPr="00FB0717">
              <w:t>Педиатрический факультет</w:t>
            </w:r>
          </w:p>
        </w:tc>
        <w:tc>
          <w:tcPr>
            <w:tcW w:w="2302" w:type="dxa"/>
            <w:noWrap/>
            <w:vAlign w:val="bottom"/>
          </w:tcPr>
          <w:p w:rsidR="0045438C" w:rsidRPr="00FB0717" w:rsidRDefault="0045438C" w:rsidP="00FB0717"/>
        </w:tc>
      </w:tr>
      <w:tr w:rsidR="0045438C" w:rsidRPr="00FB0717" w:rsidTr="00FB0717">
        <w:trPr>
          <w:trHeight w:val="316"/>
        </w:trPr>
        <w:tc>
          <w:tcPr>
            <w:tcW w:w="1701" w:type="dxa"/>
            <w:vAlign w:val="bottom"/>
          </w:tcPr>
          <w:p w:rsidR="0045438C" w:rsidRPr="00FB0717" w:rsidRDefault="0045438C" w:rsidP="00FB0717">
            <w:r w:rsidRPr="00FB0717">
              <w:t>2012-2014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Pr="00FB0717" w:rsidRDefault="0045438C" w:rsidP="00FB0717">
            <w:r w:rsidRPr="00FB0717">
              <w:t>КГМИиПК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Pr="00FB0717" w:rsidRDefault="0045438C" w:rsidP="00FB0717">
            <w:r w:rsidRPr="00FB0717">
              <w:t>Клиническая ординатура</w:t>
            </w:r>
          </w:p>
        </w:tc>
        <w:tc>
          <w:tcPr>
            <w:tcW w:w="2302" w:type="dxa"/>
            <w:noWrap/>
            <w:vAlign w:val="bottom"/>
          </w:tcPr>
          <w:p w:rsidR="0045438C" w:rsidRPr="00FB0717" w:rsidRDefault="0045438C" w:rsidP="00FB0717">
            <w:r w:rsidRPr="00FB0717">
              <w:t>Врач невролог</w:t>
            </w:r>
          </w:p>
        </w:tc>
      </w:tr>
      <w:tr w:rsidR="0045438C" w:rsidRPr="00FB0717" w:rsidTr="00FB0717">
        <w:trPr>
          <w:trHeight w:val="316"/>
        </w:trPr>
        <w:tc>
          <w:tcPr>
            <w:tcW w:w="1701" w:type="dxa"/>
            <w:vAlign w:val="bottom"/>
          </w:tcPr>
          <w:p w:rsidR="0045438C" w:rsidRPr="00FB0717" w:rsidRDefault="0045438C" w:rsidP="00FB0717">
            <w:r w:rsidRPr="00FB0717">
              <w:t> С 2016Г</w:t>
            </w:r>
          </w:p>
        </w:tc>
        <w:tc>
          <w:tcPr>
            <w:tcW w:w="2412" w:type="dxa"/>
            <w:gridSpan w:val="5"/>
            <w:noWrap/>
            <w:vAlign w:val="bottom"/>
          </w:tcPr>
          <w:p w:rsidR="0045438C" w:rsidRPr="00FB0717" w:rsidRDefault="0045438C" w:rsidP="00FB0717">
            <w:r w:rsidRPr="00FB0717">
              <w:t>ОшГУ</w:t>
            </w:r>
          </w:p>
        </w:tc>
        <w:tc>
          <w:tcPr>
            <w:tcW w:w="3791" w:type="dxa"/>
            <w:gridSpan w:val="4"/>
            <w:noWrap/>
            <w:vAlign w:val="bottom"/>
          </w:tcPr>
          <w:p w:rsidR="0045438C" w:rsidRPr="00FB0717" w:rsidRDefault="0045438C" w:rsidP="00FB0717">
            <w:r w:rsidRPr="00FB0717">
              <w:t xml:space="preserve">Аспирантура </w:t>
            </w:r>
          </w:p>
        </w:tc>
        <w:tc>
          <w:tcPr>
            <w:tcW w:w="2302" w:type="dxa"/>
            <w:noWrap/>
            <w:vAlign w:val="bottom"/>
          </w:tcPr>
          <w:p w:rsidR="0045438C" w:rsidRPr="00FB0717" w:rsidRDefault="0045438C" w:rsidP="00FB0717">
            <w:r w:rsidRPr="00FB0717">
              <w:t> </w:t>
            </w:r>
          </w:p>
        </w:tc>
      </w:tr>
      <w:tr w:rsidR="0045438C" w:rsidRPr="00FB0717" w:rsidTr="00FB0717">
        <w:trPr>
          <w:trHeight w:val="783"/>
        </w:trPr>
        <w:tc>
          <w:tcPr>
            <w:tcW w:w="10206" w:type="dxa"/>
            <w:gridSpan w:val="11"/>
            <w:shd w:val="clear" w:color="auto" w:fill="DEEAF6"/>
            <w:vAlign w:val="bottom"/>
          </w:tcPr>
          <w:tbl>
            <w:tblPr>
              <w:tblW w:w="100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10093"/>
            </w:tblGrid>
            <w:tr w:rsidR="0045438C" w:rsidRPr="00FB0717" w:rsidTr="0035769B">
              <w:trPr>
                <w:trHeight w:val="316"/>
              </w:trPr>
              <w:tc>
                <w:tcPr>
                  <w:tcW w:w="10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EEAF6"/>
                  <w:noWrap/>
                  <w:vAlign w:val="bottom"/>
                </w:tcPr>
                <w:p w:rsidR="0045438C" w:rsidRPr="00FB0717" w:rsidRDefault="0045438C" w:rsidP="00FB0717">
                  <w:pPr>
                    <w:jc w:val="center"/>
                    <w:rPr>
                      <w:b/>
                    </w:rPr>
                  </w:pPr>
                  <w:r w:rsidRPr="00FB0717">
                    <w:rPr>
                      <w:b/>
                    </w:rPr>
                    <w:t xml:space="preserve">ПУБЛИКАЦИИ </w:t>
                  </w:r>
                </w:p>
              </w:tc>
            </w:tr>
            <w:tr w:rsidR="0045438C" w:rsidRPr="00FB0717" w:rsidTr="0035769B">
              <w:trPr>
                <w:trHeight w:val="640"/>
              </w:trPr>
              <w:tc>
                <w:tcPr>
                  <w:tcW w:w="100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bottom"/>
                </w:tcPr>
                <w:p w:rsidR="0045438C" w:rsidRPr="00FB0717" w:rsidRDefault="0045438C" w:rsidP="00FB0717">
                  <w:pPr>
                    <w:ind w:firstLine="708"/>
                    <w:jc w:val="both"/>
                  </w:pPr>
                  <w:r w:rsidRPr="00FB0717">
                    <w:rPr>
                      <w:b/>
                    </w:rPr>
                    <w:t>Основные работы</w:t>
                  </w:r>
                  <w:r w:rsidRPr="00FB0717">
                    <w:t xml:space="preserve">:   </w:t>
                  </w:r>
                </w:p>
                <w:p w:rsidR="0045438C" w:rsidRPr="00FB0717" w:rsidRDefault="0045438C" w:rsidP="00FB0717">
                  <w:pPr>
                    <w:numPr>
                      <w:ilvl w:val="0"/>
                      <w:numId w:val="2"/>
                    </w:numPr>
                    <w:tabs>
                      <w:tab w:val="clear" w:pos="360"/>
                      <w:tab w:val="num" w:pos="720"/>
                    </w:tabs>
                    <w:ind w:left="720"/>
                    <w:jc w:val="both"/>
                  </w:pPr>
                  <w:r w:rsidRPr="00FB0717">
                    <w:t>Нейропсихологический профиль при сосудистых заболеваниях головного мозга . г. Бишкек.2014г.</w:t>
                  </w:r>
                </w:p>
                <w:p w:rsidR="0045438C" w:rsidRPr="00FB0717" w:rsidRDefault="0045438C" w:rsidP="00FB0717">
                  <w:pPr>
                    <w:numPr>
                      <w:ilvl w:val="0"/>
                      <w:numId w:val="2"/>
                    </w:numPr>
                    <w:tabs>
                      <w:tab w:val="clear" w:pos="360"/>
                      <w:tab w:val="num" w:pos="720"/>
                    </w:tabs>
                    <w:ind w:left="720"/>
                    <w:jc w:val="both"/>
                  </w:pPr>
                  <w:r w:rsidRPr="00FB0717">
                    <w:t>Основы метода функциональной диагностики и особенности метода ЭЭГ при заболеваниях ЦНС (учебно-методическое пособие). Г.Ош, 2016 г.</w:t>
                  </w:r>
                </w:p>
              </w:tc>
            </w:tr>
          </w:tbl>
          <w:p w:rsidR="0045438C" w:rsidRPr="00FB0717" w:rsidRDefault="0045438C" w:rsidP="00FB0717">
            <w:pPr>
              <w:jc w:val="center"/>
              <w:rPr>
                <w:b/>
                <w:caps/>
                <w:color w:val="002060"/>
              </w:rPr>
            </w:pPr>
            <w:r w:rsidRPr="00FB0717">
              <w:rPr>
                <w:b/>
                <w:caps/>
                <w:color w:val="002060"/>
              </w:rPr>
              <w:t>Ключевые квалификации/ ОПЫТ в области аккредитации и гарантии качества (тренинг, семинары, конференции и т.п.).</w:t>
            </w:r>
          </w:p>
        </w:tc>
      </w:tr>
      <w:tr w:rsidR="0045438C" w:rsidRPr="00FB0717" w:rsidTr="00FB0717">
        <w:trPr>
          <w:trHeight w:val="633"/>
        </w:trPr>
        <w:tc>
          <w:tcPr>
            <w:tcW w:w="1701" w:type="dxa"/>
            <w:vAlign w:val="bottom"/>
          </w:tcPr>
          <w:p w:rsidR="0045438C" w:rsidRPr="00FB0717" w:rsidRDefault="0045438C" w:rsidP="00FB0717">
            <w:pPr>
              <w:rPr>
                <w:b/>
              </w:rPr>
            </w:pPr>
          </w:p>
        </w:tc>
        <w:tc>
          <w:tcPr>
            <w:tcW w:w="8505" w:type="dxa"/>
            <w:gridSpan w:val="10"/>
            <w:vAlign w:val="bottom"/>
          </w:tcPr>
          <w:p w:rsidR="0045438C" w:rsidRPr="00FB0717" w:rsidRDefault="0045438C" w:rsidP="00FB0717">
            <w:pPr>
              <w:jc w:val="center"/>
              <w:rPr>
                <w:b/>
                <w:bCs/>
              </w:rPr>
            </w:pPr>
            <w:r w:rsidRPr="00FB0717">
              <w:rPr>
                <w:b/>
                <w:bCs/>
              </w:rPr>
              <w:t xml:space="preserve">Название </w:t>
            </w:r>
          </w:p>
        </w:tc>
      </w:tr>
      <w:tr w:rsidR="0045438C" w:rsidRPr="00FB0717" w:rsidTr="00FB0717">
        <w:trPr>
          <w:trHeight w:val="633"/>
        </w:trPr>
        <w:tc>
          <w:tcPr>
            <w:tcW w:w="1701" w:type="dxa"/>
            <w:noWrap/>
          </w:tcPr>
          <w:p w:rsidR="0045438C" w:rsidRPr="00FB0717" w:rsidRDefault="0045438C" w:rsidP="00FB0717"/>
        </w:tc>
        <w:tc>
          <w:tcPr>
            <w:tcW w:w="8505" w:type="dxa"/>
            <w:gridSpan w:val="10"/>
          </w:tcPr>
          <w:p w:rsidR="0045438C" w:rsidRPr="00FB0717" w:rsidRDefault="0045438C" w:rsidP="00FB0717">
            <w:pPr>
              <w:rPr>
                <w:lang w:val="ky-KG"/>
              </w:rPr>
            </w:pPr>
            <w:r w:rsidRPr="00FB0717">
              <w:rPr>
                <w:lang w:val="ky-KG"/>
              </w:rPr>
              <w:t>2017 г. , курс по нейрофизиологии на базе КГМА “Модиифицированная классификация (ЭЭГ,РЭГ, Эхо-ЭГ)”. Г. Бишкек</w:t>
            </w:r>
          </w:p>
          <w:p w:rsidR="0045438C" w:rsidRPr="00FB0717" w:rsidRDefault="0045438C" w:rsidP="00FB0717">
            <w:pPr>
              <w:framePr w:hSpace="180" w:wrap="around" w:vAnchor="text" w:hAnchor="margin" w:y="67"/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 w:rsidRPr="00FB0717">
              <w:rPr>
                <w:color w:val="000000"/>
              </w:rPr>
              <w:t>15.10.2016г.  Конференция «Современные малоинвазивные технологии в нейрохирургии и кардиологии» г.Ош</w:t>
            </w:r>
          </w:p>
          <w:p w:rsidR="0045438C" w:rsidRPr="00FB0717" w:rsidRDefault="0045438C" w:rsidP="00FB0717">
            <w:pPr>
              <w:framePr w:hSpace="180" w:wrap="around" w:vAnchor="text" w:hAnchor="margin" w:y="67"/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  <w:rPr>
                <w:color w:val="000000"/>
              </w:rPr>
            </w:pPr>
            <w:r w:rsidRPr="00FB0717">
              <w:rPr>
                <w:color w:val="000000"/>
              </w:rPr>
              <w:t>2016г. «Современные вопросы неврологии и нейрохирургии», г.Ош</w:t>
            </w:r>
          </w:p>
          <w:p w:rsidR="0045438C" w:rsidRPr="00FB0717" w:rsidRDefault="0045438C" w:rsidP="00FB0717">
            <w:pPr>
              <w:rPr>
                <w:lang w:val="ky-KG"/>
              </w:rPr>
            </w:pPr>
            <w:r w:rsidRPr="00FB0717">
              <w:rPr>
                <w:lang w:val="ky-KG"/>
              </w:rPr>
              <w:t>2014 г, курс обучения по функциональной диагностике . г.Бишкек</w:t>
            </w:r>
          </w:p>
          <w:p w:rsidR="0045438C" w:rsidRPr="00FB0717" w:rsidRDefault="0045438C" w:rsidP="00FB0717">
            <w:pPr>
              <w:framePr w:hSpace="180" w:wrap="around" w:vAnchor="text" w:hAnchor="margin" w:y="67"/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</w:pPr>
            <w:r w:rsidRPr="00FB0717">
              <w:t>6.06.-7.06.2014г . «Актуальные вопросы неврологии», г Алматы</w:t>
            </w:r>
          </w:p>
          <w:p w:rsidR="0045438C" w:rsidRPr="00FB0717" w:rsidRDefault="0045438C" w:rsidP="00FB0717">
            <w:pPr>
              <w:framePr w:hSpace="180" w:wrap="around" w:vAnchor="text" w:hAnchor="margin" w:y="67"/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</w:pPr>
            <w:r w:rsidRPr="00FB0717">
              <w:t>18.10.2013г. «Современные вопросы неврологии и нейрохирургии», г.Бишкек</w:t>
            </w:r>
          </w:p>
          <w:p w:rsidR="0045438C" w:rsidRPr="00FB0717" w:rsidRDefault="0045438C" w:rsidP="00FB0717">
            <w:pPr>
              <w:framePr w:hSpace="180" w:wrap="around" w:vAnchor="text" w:hAnchor="margin" w:y="67"/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</w:pPr>
            <w:r w:rsidRPr="00FB0717">
              <w:t>26.09.2013 «Здоровье женщины. Современные пути решения проблемы». Г Бишкек.</w:t>
            </w:r>
          </w:p>
          <w:p w:rsidR="0045438C" w:rsidRPr="00FB0717" w:rsidRDefault="0045438C" w:rsidP="00FB0717">
            <w:pPr>
              <w:framePr w:hSpace="180" w:wrap="around" w:vAnchor="text" w:hAnchor="margin" w:y="67"/>
              <w:widowControl w:val="0"/>
              <w:shd w:val="clear" w:color="auto" w:fill="FFFFFF"/>
              <w:autoSpaceDE w:val="0"/>
              <w:autoSpaceDN w:val="0"/>
              <w:adjustRightInd w:val="0"/>
              <w:spacing w:line="274" w:lineRule="exact"/>
            </w:pPr>
            <w:r w:rsidRPr="00FB0717">
              <w:t>23.08.2012 г. «Лечебно-диагностические аспекты острого церебрального повреждения», г.Бишкек.</w:t>
            </w:r>
          </w:p>
          <w:p w:rsidR="0045438C" w:rsidRPr="00FB0717" w:rsidRDefault="0045438C" w:rsidP="00FB0717"/>
          <w:p w:rsidR="0045438C" w:rsidRPr="00FB0717" w:rsidRDefault="0045438C" w:rsidP="00FB0717">
            <w:pPr>
              <w:rPr>
                <w:bCs/>
              </w:rPr>
            </w:pPr>
          </w:p>
        </w:tc>
      </w:tr>
      <w:tr w:rsidR="0045438C" w:rsidRPr="00FB0717" w:rsidTr="00FB0717">
        <w:trPr>
          <w:trHeight w:val="331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FB0717" w:rsidRDefault="0045438C" w:rsidP="00FB0717">
            <w:pPr>
              <w:rPr>
                <w:color w:val="003366"/>
                <w:u w:val="single"/>
              </w:rPr>
            </w:pPr>
          </w:p>
          <w:p w:rsidR="0045438C" w:rsidRPr="00FB0717" w:rsidRDefault="0045438C" w:rsidP="00FB0717">
            <w:pPr>
              <w:jc w:val="center"/>
              <w:rPr>
                <w:b/>
                <w:caps/>
                <w:color w:val="000080"/>
              </w:rPr>
            </w:pPr>
            <w:r w:rsidRPr="00FB0717">
              <w:rPr>
                <w:b/>
                <w:caps/>
                <w:color w:val="002060"/>
              </w:rPr>
              <w:t>Опыт работы</w:t>
            </w:r>
          </w:p>
        </w:tc>
      </w:tr>
      <w:tr w:rsidR="0045438C" w:rsidRPr="00FB0717" w:rsidTr="00B10473">
        <w:trPr>
          <w:trHeight w:val="1082"/>
        </w:trPr>
        <w:tc>
          <w:tcPr>
            <w:tcW w:w="10206" w:type="dxa"/>
            <w:gridSpan w:val="11"/>
            <w:vAlign w:val="bottom"/>
          </w:tcPr>
          <w:p w:rsidR="0045438C" w:rsidRPr="00FB0717" w:rsidRDefault="0045438C" w:rsidP="00FB0717">
            <w:pPr>
              <w:rPr>
                <w:sz w:val="28"/>
                <w:szCs w:val="28"/>
              </w:rPr>
            </w:pPr>
            <w:r w:rsidRPr="00FB0717">
              <w:rPr>
                <w:sz w:val="28"/>
                <w:szCs w:val="28"/>
              </w:rPr>
              <w:t xml:space="preserve">С 2017г- ассистент кафедры неврологии, нейрохирургии и психиатрии ОшГУ </w:t>
            </w:r>
          </w:p>
          <w:p w:rsidR="0045438C" w:rsidRPr="00FB0717" w:rsidRDefault="0045438C" w:rsidP="00FB0717">
            <w:pPr>
              <w:rPr>
                <w:sz w:val="28"/>
                <w:szCs w:val="28"/>
              </w:rPr>
            </w:pPr>
            <w:r w:rsidRPr="00FB0717">
              <w:rPr>
                <w:sz w:val="28"/>
                <w:szCs w:val="28"/>
              </w:rPr>
              <w:t>с  2014г. – врач невролог, врач функциональной диагностики, ОГКБ</w:t>
            </w:r>
          </w:p>
          <w:p w:rsidR="0045438C" w:rsidRPr="00FB0717" w:rsidRDefault="0045438C" w:rsidP="00FB0717">
            <w:pPr>
              <w:rPr>
                <w:sz w:val="28"/>
                <w:szCs w:val="28"/>
              </w:rPr>
            </w:pPr>
            <w:r w:rsidRPr="00FB0717">
              <w:rPr>
                <w:sz w:val="28"/>
                <w:szCs w:val="28"/>
              </w:rPr>
              <w:t>2014-2015г врач невролог, Ошская Специализированная больница</w:t>
            </w:r>
          </w:p>
          <w:p w:rsidR="0045438C" w:rsidRPr="00FB0717" w:rsidRDefault="0045438C" w:rsidP="00FB0717">
            <w:pPr>
              <w:rPr>
                <w:sz w:val="28"/>
                <w:szCs w:val="28"/>
              </w:rPr>
            </w:pPr>
            <w:r w:rsidRPr="00FB0717">
              <w:rPr>
                <w:sz w:val="28"/>
                <w:szCs w:val="28"/>
              </w:rPr>
              <w:t>2014-2015г. Ошский региональный колледж</w:t>
            </w:r>
          </w:p>
          <w:p w:rsidR="0045438C" w:rsidRPr="00FB0717" w:rsidRDefault="0045438C" w:rsidP="00FB0717">
            <w:pPr>
              <w:rPr>
                <w:sz w:val="28"/>
                <w:szCs w:val="28"/>
              </w:rPr>
            </w:pPr>
            <w:r w:rsidRPr="00FB0717">
              <w:rPr>
                <w:sz w:val="28"/>
                <w:szCs w:val="28"/>
              </w:rPr>
              <w:t>2013-2014 г станция экстренной медицинкой помощи, психоневрологическая служба, врач невролог.г. Бишкек</w:t>
            </w:r>
          </w:p>
          <w:p w:rsidR="0045438C" w:rsidRPr="00B10473" w:rsidRDefault="0045438C" w:rsidP="00FB0717">
            <w:pPr>
              <w:rPr>
                <w:sz w:val="28"/>
                <w:szCs w:val="28"/>
              </w:rPr>
            </w:pPr>
            <w:r w:rsidRPr="00FB0717">
              <w:rPr>
                <w:sz w:val="28"/>
                <w:szCs w:val="28"/>
              </w:rPr>
              <w:t xml:space="preserve">2010-2011г мед представитель фарм.компании </w:t>
            </w:r>
            <w:r w:rsidRPr="00FB0717">
              <w:rPr>
                <w:sz w:val="28"/>
                <w:szCs w:val="28"/>
                <w:lang w:val="en-US"/>
              </w:rPr>
              <w:t>GlaxoSmithKline</w:t>
            </w:r>
          </w:p>
        </w:tc>
      </w:tr>
      <w:tr w:rsidR="0045438C" w:rsidRPr="00FB0717" w:rsidTr="00FB0717">
        <w:trPr>
          <w:trHeight w:val="316"/>
        </w:trPr>
        <w:tc>
          <w:tcPr>
            <w:tcW w:w="10206" w:type="dxa"/>
            <w:gridSpan w:val="11"/>
            <w:shd w:val="clear" w:color="auto" w:fill="DEEAF6"/>
            <w:vAlign w:val="bottom"/>
          </w:tcPr>
          <w:p w:rsidR="0045438C" w:rsidRPr="00FB0717" w:rsidRDefault="0045438C" w:rsidP="00FB0717">
            <w:pPr>
              <w:jc w:val="center"/>
              <w:rPr>
                <w:b/>
                <w:caps/>
                <w:color w:val="002060"/>
              </w:rPr>
            </w:pPr>
            <w:r w:rsidRPr="00FB0717">
              <w:rPr>
                <w:b/>
                <w:caps/>
                <w:color w:val="002060"/>
              </w:rPr>
              <w:t>Знание языков: указать компетенции по шкале от 1 до 5 (1 – отличное знание, 5 – знание базовых основ)</w:t>
            </w:r>
          </w:p>
        </w:tc>
      </w:tr>
      <w:tr w:rsidR="0045438C" w:rsidRPr="00FB0717" w:rsidTr="00FB0717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Pr="00FB0717" w:rsidRDefault="0045438C" w:rsidP="00FB0717">
            <w:pPr>
              <w:rPr>
                <w:b/>
              </w:rPr>
            </w:pPr>
            <w:r w:rsidRPr="00FB0717">
              <w:rPr>
                <w:b/>
              </w:rPr>
              <w:t>Language  (Язык)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Pr="00FB0717" w:rsidRDefault="0045438C" w:rsidP="00FB0717">
            <w:pPr>
              <w:rPr>
                <w:b/>
              </w:rPr>
            </w:pPr>
            <w:r w:rsidRPr="00FB0717">
              <w:rPr>
                <w:b/>
              </w:rPr>
              <w:t>Reading</w:t>
            </w:r>
          </w:p>
          <w:p w:rsidR="0045438C" w:rsidRPr="00FB0717" w:rsidRDefault="0045438C" w:rsidP="00FB0717">
            <w:pPr>
              <w:rPr>
                <w:b/>
              </w:rPr>
            </w:pPr>
            <w:r w:rsidRPr="00FB0717">
              <w:rPr>
                <w:b/>
              </w:rPr>
              <w:t xml:space="preserve"> (Чтение)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Pr="00FB0717" w:rsidRDefault="0045438C" w:rsidP="00FB0717">
            <w:pPr>
              <w:rPr>
                <w:b/>
              </w:rPr>
            </w:pPr>
            <w:r w:rsidRPr="00FB0717">
              <w:rPr>
                <w:b/>
              </w:rPr>
              <w:t>Speaking (Разговорный)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Pr="00FB0717" w:rsidRDefault="0045438C" w:rsidP="00FB0717">
            <w:pPr>
              <w:rPr>
                <w:b/>
              </w:rPr>
            </w:pPr>
            <w:r w:rsidRPr="00FB0717">
              <w:rPr>
                <w:b/>
              </w:rPr>
              <w:t>Writing (Письмо)</w:t>
            </w:r>
          </w:p>
        </w:tc>
      </w:tr>
      <w:tr w:rsidR="0045438C" w:rsidRPr="00FB0717" w:rsidTr="00FB0717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Pr="00FB0717" w:rsidRDefault="0045438C" w:rsidP="00FB0717">
            <w:r w:rsidRPr="00FB0717">
              <w:t xml:space="preserve">Кыргызский 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Pr="00FB0717" w:rsidRDefault="0045438C" w:rsidP="00FB0717">
            <w:r w:rsidRPr="00FB0717">
              <w:t>1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Pr="00FB0717" w:rsidRDefault="0045438C" w:rsidP="00FB0717">
            <w:r w:rsidRPr="00FB0717">
              <w:t>1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Pr="00FB0717" w:rsidRDefault="0045438C" w:rsidP="00FB0717">
            <w:r w:rsidRPr="00FB0717">
              <w:t>1</w:t>
            </w:r>
          </w:p>
        </w:tc>
      </w:tr>
      <w:tr w:rsidR="0045438C" w:rsidRPr="00FB0717" w:rsidTr="00FB0717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Pr="00FB0717" w:rsidRDefault="0045438C" w:rsidP="00FB0717">
            <w:r w:rsidRPr="00FB0717">
              <w:t xml:space="preserve">Русский 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Pr="00FB0717" w:rsidRDefault="0045438C" w:rsidP="00FB0717">
            <w:r w:rsidRPr="00FB0717">
              <w:t>1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Pr="00FB0717" w:rsidRDefault="0045438C" w:rsidP="00FB0717">
            <w:r w:rsidRPr="00FB0717">
              <w:t>1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Pr="00FB0717" w:rsidRDefault="0045438C" w:rsidP="00FB0717">
            <w:r w:rsidRPr="00FB0717">
              <w:t>1</w:t>
            </w:r>
          </w:p>
        </w:tc>
      </w:tr>
      <w:tr w:rsidR="0045438C" w:rsidRPr="00FB0717" w:rsidTr="00FB0717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Pr="00FB0717" w:rsidRDefault="0045438C" w:rsidP="00FB0717">
            <w:r w:rsidRPr="00FB0717">
              <w:t xml:space="preserve">Английский </w:t>
            </w:r>
          </w:p>
        </w:tc>
        <w:tc>
          <w:tcPr>
            <w:tcW w:w="2693" w:type="dxa"/>
            <w:gridSpan w:val="5"/>
            <w:noWrap/>
            <w:vAlign w:val="bottom"/>
          </w:tcPr>
          <w:p w:rsidR="0045438C" w:rsidRPr="00FB0717" w:rsidRDefault="0045438C" w:rsidP="00FB0717">
            <w:r w:rsidRPr="00FB0717">
              <w:t>3</w:t>
            </w:r>
          </w:p>
        </w:tc>
        <w:tc>
          <w:tcPr>
            <w:tcW w:w="2693" w:type="dxa"/>
            <w:gridSpan w:val="2"/>
            <w:noWrap/>
            <w:vAlign w:val="bottom"/>
          </w:tcPr>
          <w:p w:rsidR="0045438C" w:rsidRPr="00FB0717" w:rsidRDefault="0045438C" w:rsidP="00FB0717">
            <w:r w:rsidRPr="00FB0717">
              <w:t>3</w:t>
            </w:r>
          </w:p>
        </w:tc>
        <w:tc>
          <w:tcPr>
            <w:tcW w:w="2835" w:type="dxa"/>
            <w:gridSpan w:val="2"/>
            <w:noWrap/>
            <w:vAlign w:val="bottom"/>
          </w:tcPr>
          <w:p w:rsidR="0045438C" w:rsidRPr="00FB0717" w:rsidRDefault="0045438C" w:rsidP="00FB0717">
            <w:r w:rsidRPr="00FB0717">
              <w:t>3</w:t>
            </w:r>
          </w:p>
        </w:tc>
      </w:tr>
      <w:tr w:rsidR="0045438C" w:rsidRPr="00FB0717" w:rsidTr="00FB0717">
        <w:trPr>
          <w:trHeight w:val="316"/>
        </w:trPr>
        <w:tc>
          <w:tcPr>
            <w:tcW w:w="1985" w:type="dxa"/>
            <w:gridSpan w:val="2"/>
            <w:noWrap/>
            <w:vAlign w:val="bottom"/>
          </w:tcPr>
          <w:p w:rsidR="0045438C" w:rsidRPr="00FB0717" w:rsidRDefault="0045438C" w:rsidP="00FB0717"/>
        </w:tc>
        <w:tc>
          <w:tcPr>
            <w:tcW w:w="2693" w:type="dxa"/>
            <w:gridSpan w:val="5"/>
            <w:noWrap/>
            <w:vAlign w:val="bottom"/>
          </w:tcPr>
          <w:p w:rsidR="0045438C" w:rsidRPr="00FB0717" w:rsidRDefault="0045438C" w:rsidP="00FB0717"/>
        </w:tc>
        <w:tc>
          <w:tcPr>
            <w:tcW w:w="2693" w:type="dxa"/>
            <w:gridSpan w:val="2"/>
            <w:noWrap/>
            <w:vAlign w:val="bottom"/>
          </w:tcPr>
          <w:p w:rsidR="0045438C" w:rsidRPr="00FB0717" w:rsidRDefault="0045438C" w:rsidP="00FB0717"/>
        </w:tc>
        <w:tc>
          <w:tcPr>
            <w:tcW w:w="2835" w:type="dxa"/>
            <w:gridSpan w:val="2"/>
            <w:noWrap/>
            <w:vAlign w:val="bottom"/>
          </w:tcPr>
          <w:p w:rsidR="0045438C" w:rsidRPr="00FB0717" w:rsidRDefault="0045438C" w:rsidP="00FB0717"/>
        </w:tc>
      </w:tr>
      <w:tr w:rsidR="0045438C" w:rsidRPr="00FB0717" w:rsidTr="00FB0717">
        <w:trPr>
          <w:trHeight w:val="31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FB0717" w:rsidRDefault="0045438C" w:rsidP="00FB0717">
            <w:pPr>
              <w:jc w:val="center"/>
              <w:rPr>
                <w:b/>
                <w:caps/>
                <w:color w:val="002060"/>
              </w:rPr>
            </w:pPr>
            <w:r w:rsidRPr="00FB0717">
              <w:rPr>
                <w:b/>
                <w:caps/>
                <w:color w:val="002060"/>
              </w:rPr>
              <w:t>Дополнительная информация</w:t>
            </w:r>
          </w:p>
        </w:tc>
      </w:tr>
      <w:tr w:rsidR="0045438C" w:rsidRPr="00FB0717" w:rsidTr="00FB0717">
        <w:trPr>
          <w:trHeight w:val="316"/>
        </w:trPr>
        <w:tc>
          <w:tcPr>
            <w:tcW w:w="10206" w:type="dxa"/>
            <w:gridSpan w:val="11"/>
            <w:shd w:val="clear" w:color="auto" w:fill="DEEAF6"/>
            <w:noWrap/>
            <w:vAlign w:val="bottom"/>
          </w:tcPr>
          <w:p w:rsidR="0045438C" w:rsidRPr="00FB0717" w:rsidRDefault="0045438C" w:rsidP="00FB0717">
            <w:pPr>
              <w:rPr>
                <w:b/>
              </w:rPr>
            </w:pPr>
            <w:r w:rsidRPr="00FB0717">
              <w:rPr>
                <w:b/>
              </w:rPr>
              <w:t xml:space="preserve">Личные </w:t>
            </w:r>
            <w:r w:rsidRPr="00FB0717">
              <w:rPr>
                <w:b/>
                <w:lang w:val="ky-KG"/>
              </w:rPr>
              <w:t xml:space="preserve">данные и </w:t>
            </w:r>
            <w:r w:rsidRPr="00FB0717">
              <w:rPr>
                <w:b/>
              </w:rPr>
              <w:t xml:space="preserve">навыки </w:t>
            </w:r>
          </w:p>
        </w:tc>
      </w:tr>
      <w:tr w:rsidR="0045438C" w:rsidRPr="00FB0717" w:rsidTr="00FB0717">
        <w:trPr>
          <w:trHeight w:val="256"/>
        </w:trPr>
        <w:tc>
          <w:tcPr>
            <w:tcW w:w="10206" w:type="dxa"/>
            <w:gridSpan w:val="11"/>
            <w:noWrap/>
            <w:vAlign w:val="bottom"/>
          </w:tcPr>
          <w:p w:rsidR="0045438C" w:rsidRPr="00FB0717" w:rsidRDefault="0045438C" w:rsidP="00FB0717">
            <w:r w:rsidRPr="00FB0717">
              <w:t>Владе</w:t>
            </w:r>
            <w:r w:rsidRPr="00FB0717">
              <w:rPr>
                <w:lang w:val="ky-KG"/>
              </w:rPr>
              <w:t>ет</w:t>
            </w:r>
            <w:r w:rsidRPr="00FB0717">
              <w:t xml:space="preserve"> работой на компьютере</w:t>
            </w:r>
          </w:p>
        </w:tc>
      </w:tr>
      <w:tr w:rsidR="0045438C" w:rsidRPr="00FB0717" w:rsidTr="00FB0717">
        <w:trPr>
          <w:trHeight w:val="256"/>
        </w:trPr>
        <w:tc>
          <w:tcPr>
            <w:tcW w:w="10206" w:type="dxa"/>
            <w:gridSpan w:val="11"/>
            <w:noWrap/>
            <w:vAlign w:val="bottom"/>
          </w:tcPr>
          <w:p w:rsidR="0045438C" w:rsidRPr="00FB0717" w:rsidRDefault="0045438C" w:rsidP="00FB0717">
            <w:pPr>
              <w:numPr>
                <w:ilvl w:val="0"/>
                <w:numId w:val="30"/>
              </w:numPr>
              <w:jc w:val="both"/>
              <w:rPr>
                <w:rFonts w:ascii="Arial CYR" w:hAnsi="Arial CYR" w:cs="Arial CYR"/>
                <w:sz w:val="20"/>
                <w:szCs w:val="20"/>
              </w:rPr>
            </w:pPr>
            <w:r w:rsidRPr="00FB0717">
              <w:rPr>
                <w:b/>
                <w:szCs w:val="20"/>
              </w:rPr>
              <w:t>Семейное положение: з</w:t>
            </w:r>
            <w:r w:rsidRPr="00FB0717">
              <w:rPr>
                <w:szCs w:val="20"/>
              </w:rPr>
              <w:t>амужем, имеет двоих детей.</w:t>
            </w:r>
          </w:p>
        </w:tc>
      </w:tr>
      <w:tr w:rsidR="0045438C" w:rsidRPr="00FB0717" w:rsidTr="00FB0717">
        <w:trPr>
          <w:trHeight w:val="316"/>
        </w:trPr>
        <w:tc>
          <w:tcPr>
            <w:tcW w:w="10206" w:type="dxa"/>
            <w:gridSpan w:val="11"/>
            <w:noWrap/>
            <w:vAlign w:val="bottom"/>
          </w:tcPr>
          <w:p w:rsidR="0045438C" w:rsidRPr="00FB0717" w:rsidRDefault="0045438C" w:rsidP="00FB0717">
            <w:pPr>
              <w:rPr>
                <w:b/>
              </w:rPr>
            </w:pPr>
            <w:r w:rsidRPr="00FB0717">
              <w:rPr>
                <w:b/>
              </w:rPr>
              <w:t>Дополнительная информация</w:t>
            </w:r>
            <w:r w:rsidRPr="00FB0717">
              <w:rPr>
                <w:b/>
                <w:lang w:val="ky-KG"/>
              </w:rPr>
              <w:t xml:space="preserve"> (награды)</w:t>
            </w:r>
          </w:p>
        </w:tc>
      </w:tr>
      <w:tr w:rsidR="0045438C" w:rsidRPr="00FB0717" w:rsidTr="00FB0717">
        <w:trPr>
          <w:trHeight w:val="520"/>
        </w:trPr>
        <w:tc>
          <w:tcPr>
            <w:tcW w:w="10206" w:type="dxa"/>
            <w:gridSpan w:val="11"/>
            <w:noWrap/>
            <w:vAlign w:val="bottom"/>
          </w:tcPr>
          <w:p w:rsidR="0045438C" w:rsidRPr="00FB0717" w:rsidRDefault="0045438C" w:rsidP="00FB0717">
            <w:pPr>
              <w:rPr>
                <w:rFonts w:ascii="Arial CYR" w:hAnsi="Arial CYR" w:cs="Arial CYR"/>
                <w:sz w:val="20"/>
                <w:szCs w:val="20"/>
              </w:rPr>
            </w:pPr>
          </w:p>
        </w:tc>
      </w:tr>
    </w:tbl>
    <w:p w:rsidR="0045438C" w:rsidRPr="00FB0717" w:rsidRDefault="0045438C" w:rsidP="00B10473"/>
    <w:sectPr w:rsidR="0045438C" w:rsidRPr="00FB0717" w:rsidSect="00D57B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512C4"/>
    <w:multiLevelType w:val="hybridMultilevel"/>
    <w:tmpl w:val="308E41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74343A9"/>
    <w:multiLevelType w:val="multilevel"/>
    <w:tmpl w:val="7B9CB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BF14572"/>
    <w:multiLevelType w:val="multilevel"/>
    <w:tmpl w:val="112E9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D756A27"/>
    <w:multiLevelType w:val="hybridMultilevel"/>
    <w:tmpl w:val="BC12A6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7781B2C"/>
    <w:multiLevelType w:val="multilevel"/>
    <w:tmpl w:val="112E9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A2C49B2"/>
    <w:multiLevelType w:val="multilevel"/>
    <w:tmpl w:val="EA068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E3A5B63"/>
    <w:multiLevelType w:val="multilevel"/>
    <w:tmpl w:val="3B0C9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E530E9B"/>
    <w:multiLevelType w:val="hybridMultilevel"/>
    <w:tmpl w:val="E20EC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E32745"/>
    <w:multiLevelType w:val="multilevel"/>
    <w:tmpl w:val="308E4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3DA23C7"/>
    <w:multiLevelType w:val="multilevel"/>
    <w:tmpl w:val="532E7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5666114"/>
    <w:multiLevelType w:val="hybridMultilevel"/>
    <w:tmpl w:val="31D63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E4185C"/>
    <w:multiLevelType w:val="hybridMultilevel"/>
    <w:tmpl w:val="68FE6F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81571D8"/>
    <w:multiLevelType w:val="multilevel"/>
    <w:tmpl w:val="68FE6F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B0C2AB2"/>
    <w:multiLevelType w:val="hybridMultilevel"/>
    <w:tmpl w:val="532E7D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FCF604A"/>
    <w:multiLevelType w:val="multilevel"/>
    <w:tmpl w:val="63B44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1070F6B"/>
    <w:multiLevelType w:val="hybridMultilevel"/>
    <w:tmpl w:val="822A02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8E14501"/>
    <w:multiLevelType w:val="hybridMultilevel"/>
    <w:tmpl w:val="EA0689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C484A01"/>
    <w:multiLevelType w:val="hybridMultilevel"/>
    <w:tmpl w:val="3B0C91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448375F"/>
    <w:multiLevelType w:val="multilevel"/>
    <w:tmpl w:val="A07C5C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47E6400"/>
    <w:multiLevelType w:val="multilevel"/>
    <w:tmpl w:val="822A0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7DD33AB"/>
    <w:multiLevelType w:val="hybridMultilevel"/>
    <w:tmpl w:val="392E26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>
    <w:nsid w:val="54126BE5"/>
    <w:multiLevelType w:val="hybridMultilevel"/>
    <w:tmpl w:val="112E9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427153D"/>
    <w:multiLevelType w:val="hybridMultilevel"/>
    <w:tmpl w:val="CEF667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DE151C2"/>
    <w:multiLevelType w:val="hybridMultilevel"/>
    <w:tmpl w:val="7B9CB3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5D44AB3"/>
    <w:multiLevelType w:val="hybridMultilevel"/>
    <w:tmpl w:val="0CC65A82"/>
    <w:lvl w:ilvl="0" w:tplc="9E4C75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1AF0EC8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6EB15C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6">
    <w:nsid w:val="73A137E4"/>
    <w:multiLevelType w:val="hybridMultilevel"/>
    <w:tmpl w:val="3B44E9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76655E7A"/>
    <w:multiLevelType w:val="hybridMultilevel"/>
    <w:tmpl w:val="63B44D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7BAF29D1"/>
    <w:multiLevelType w:val="multilevel"/>
    <w:tmpl w:val="CEF66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7C230EB4"/>
    <w:multiLevelType w:val="hybridMultilevel"/>
    <w:tmpl w:val="A07C5C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D6309A4"/>
    <w:multiLevelType w:val="hybridMultilevel"/>
    <w:tmpl w:val="0CC65A82"/>
    <w:lvl w:ilvl="0" w:tplc="9E4C75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1AF0EC8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4"/>
  </w:num>
  <w:num w:numId="2">
    <w:abstractNumId w:val="20"/>
  </w:num>
  <w:num w:numId="3">
    <w:abstractNumId w:val="25"/>
  </w:num>
  <w:num w:numId="4">
    <w:abstractNumId w:val="26"/>
  </w:num>
  <w:num w:numId="5">
    <w:abstractNumId w:val="7"/>
  </w:num>
  <w:num w:numId="6">
    <w:abstractNumId w:val="10"/>
  </w:num>
  <w:num w:numId="7">
    <w:abstractNumId w:val="30"/>
  </w:num>
  <w:num w:numId="8">
    <w:abstractNumId w:val="3"/>
  </w:num>
  <w:num w:numId="9">
    <w:abstractNumId w:val="17"/>
  </w:num>
  <w:num w:numId="10">
    <w:abstractNumId w:val="6"/>
  </w:num>
  <w:num w:numId="11">
    <w:abstractNumId w:val="11"/>
  </w:num>
  <w:num w:numId="12">
    <w:abstractNumId w:val="12"/>
  </w:num>
  <w:num w:numId="13">
    <w:abstractNumId w:val="16"/>
  </w:num>
  <w:num w:numId="14">
    <w:abstractNumId w:val="5"/>
  </w:num>
  <w:num w:numId="15">
    <w:abstractNumId w:val="0"/>
  </w:num>
  <w:num w:numId="16">
    <w:abstractNumId w:val="8"/>
  </w:num>
  <w:num w:numId="17">
    <w:abstractNumId w:val="13"/>
  </w:num>
  <w:num w:numId="18">
    <w:abstractNumId w:val="9"/>
  </w:num>
  <w:num w:numId="19">
    <w:abstractNumId w:val="15"/>
  </w:num>
  <w:num w:numId="20">
    <w:abstractNumId w:val="19"/>
  </w:num>
  <w:num w:numId="21">
    <w:abstractNumId w:val="21"/>
  </w:num>
  <w:num w:numId="22">
    <w:abstractNumId w:val="4"/>
  </w:num>
  <w:num w:numId="23">
    <w:abstractNumId w:val="2"/>
  </w:num>
  <w:num w:numId="24">
    <w:abstractNumId w:val="23"/>
  </w:num>
  <w:num w:numId="25">
    <w:abstractNumId w:val="1"/>
  </w:num>
  <w:num w:numId="26">
    <w:abstractNumId w:val="29"/>
  </w:num>
  <w:num w:numId="27">
    <w:abstractNumId w:val="18"/>
  </w:num>
  <w:num w:numId="28">
    <w:abstractNumId w:val="27"/>
  </w:num>
  <w:num w:numId="29">
    <w:abstractNumId w:val="14"/>
  </w:num>
  <w:num w:numId="30">
    <w:abstractNumId w:val="22"/>
  </w:num>
  <w:num w:numId="31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48CA"/>
    <w:rsid w:val="000548CA"/>
    <w:rsid w:val="001727A9"/>
    <w:rsid w:val="0018197D"/>
    <w:rsid w:val="0020445A"/>
    <w:rsid w:val="002D7D99"/>
    <w:rsid w:val="002E2C0C"/>
    <w:rsid w:val="003206E7"/>
    <w:rsid w:val="0035769B"/>
    <w:rsid w:val="003673A2"/>
    <w:rsid w:val="00383A49"/>
    <w:rsid w:val="003C35D5"/>
    <w:rsid w:val="0045438C"/>
    <w:rsid w:val="004B3A83"/>
    <w:rsid w:val="004D4D42"/>
    <w:rsid w:val="00503979"/>
    <w:rsid w:val="00507489"/>
    <w:rsid w:val="00510E9F"/>
    <w:rsid w:val="006610E3"/>
    <w:rsid w:val="00774C1B"/>
    <w:rsid w:val="00782219"/>
    <w:rsid w:val="0078450B"/>
    <w:rsid w:val="007B204E"/>
    <w:rsid w:val="008447BD"/>
    <w:rsid w:val="008625FC"/>
    <w:rsid w:val="008C1FE6"/>
    <w:rsid w:val="0094705F"/>
    <w:rsid w:val="00A61A67"/>
    <w:rsid w:val="00AB75A3"/>
    <w:rsid w:val="00B10473"/>
    <w:rsid w:val="00C11489"/>
    <w:rsid w:val="00C16D1E"/>
    <w:rsid w:val="00D34D30"/>
    <w:rsid w:val="00D57B24"/>
    <w:rsid w:val="00D60D66"/>
    <w:rsid w:val="00DB2AB2"/>
    <w:rsid w:val="00DD40FB"/>
    <w:rsid w:val="00E42416"/>
    <w:rsid w:val="00E97253"/>
    <w:rsid w:val="00F84426"/>
    <w:rsid w:val="00FB0717"/>
    <w:rsid w:val="00FB67A0"/>
    <w:rsid w:val="00FC1B78"/>
    <w:rsid w:val="00FD6619"/>
    <w:rsid w:val="00FE00F6"/>
    <w:rsid w:val="00FE5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1FE6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8C1FE6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8C1F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C1FE6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8C1FE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mailto:nadira.a.77@mail.ru" TargetMode="External"/><Relationship Id="rId18" Type="http://schemas.openxmlformats.org/officeDocument/2006/relationships/hyperlink" Target="mailto:eralieva_elnura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furcat_y@mail.ru" TargetMode="External"/><Relationship Id="rId11" Type="http://schemas.openxmlformats.org/officeDocument/2006/relationships/hyperlink" Target="mailto:ojba@mail.ru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</TotalTime>
  <Pages>21</Pages>
  <Words>5631</Words>
  <Characters>-32766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Рефлекс</cp:lastModifiedBy>
  <cp:revision>3</cp:revision>
  <dcterms:created xsi:type="dcterms:W3CDTF">2007-10-11T18:09:00Z</dcterms:created>
  <dcterms:modified xsi:type="dcterms:W3CDTF">2018-05-22T18:21:00Z</dcterms:modified>
</cp:coreProperties>
</file>